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7"/>
      </w:tblGrid>
      <w:tr w:rsidR="00895F02" w:rsidRPr="00E93561" w14:paraId="57D250EF" w14:textId="77777777" w:rsidTr="00C061F4">
        <w:trPr>
          <w:trHeight w:val="14589"/>
        </w:trPr>
        <w:tc>
          <w:tcPr>
            <w:tcW w:w="9907" w:type="dxa"/>
          </w:tcPr>
          <w:tbl>
            <w:tblPr>
              <w:tblW w:w="0" w:type="auto"/>
              <w:tblInd w:w="2" w:type="dxa"/>
              <w:tblLook w:val="00A0" w:firstRow="1" w:lastRow="0" w:firstColumn="1" w:lastColumn="0" w:noHBand="0" w:noVBand="0"/>
            </w:tblPr>
            <w:tblGrid>
              <w:gridCol w:w="5185"/>
              <w:gridCol w:w="2673"/>
              <w:gridCol w:w="1321"/>
            </w:tblGrid>
            <w:tr w:rsidR="0040248F" w:rsidRPr="00EC0645" w14:paraId="34B6B395" w14:textId="77777777" w:rsidTr="00C061F4">
              <w:trPr>
                <w:trHeight w:val="212"/>
              </w:trPr>
              <w:tc>
                <w:tcPr>
                  <w:tcW w:w="5185" w:type="dxa"/>
                </w:tcPr>
                <w:p w14:paraId="06D1E61E" w14:textId="77777777" w:rsidR="0040248F" w:rsidRPr="00EC0645" w:rsidRDefault="0040248F" w:rsidP="0040248F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bookmarkStart w:id="0" w:name="_GoBack"/>
                  <w:bookmarkEnd w:id="0"/>
                  <w:r w:rsidRPr="00EC0645">
                    <w:rPr>
                      <w:b/>
                      <w:sz w:val="20"/>
                      <w:szCs w:val="20"/>
                    </w:rPr>
                    <w:t>ZAHTJEV</w:t>
                  </w:r>
                </w:p>
              </w:tc>
              <w:tc>
                <w:tcPr>
                  <w:tcW w:w="2673" w:type="dxa"/>
                  <w:tcBorders>
                    <w:right w:val="single" w:sz="4" w:space="0" w:color="auto"/>
                  </w:tcBorders>
                </w:tcPr>
                <w:p w14:paraId="3D75C4F2" w14:textId="77777777" w:rsidR="0040248F" w:rsidRPr="00EC0645" w:rsidRDefault="0040248F" w:rsidP="0040248F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114CA8" w14:textId="77777777" w:rsidR="0040248F" w:rsidRPr="00EC0645" w:rsidRDefault="0040248F" w:rsidP="0040248F">
                  <w:pPr>
                    <w:jc w:val="right"/>
                    <w:rPr>
                      <w:b/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>obrazac</w:t>
                  </w:r>
                  <w:r w:rsidRPr="00EC0645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EC0645">
                    <w:rPr>
                      <w:b/>
                      <w:i/>
                      <w:sz w:val="20"/>
                      <w:szCs w:val="20"/>
                    </w:rPr>
                    <w:t>Z03</w:t>
                  </w:r>
                </w:p>
              </w:tc>
            </w:tr>
          </w:tbl>
          <w:p w14:paraId="601419D8" w14:textId="77777777" w:rsidR="0040248F" w:rsidRPr="00EC0645" w:rsidRDefault="0040248F" w:rsidP="0040248F">
            <w:pPr>
              <w:jc w:val="center"/>
              <w:rPr>
                <w:b/>
                <w:bCs/>
                <w:sz w:val="20"/>
                <w:szCs w:val="20"/>
              </w:rPr>
            </w:pPr>
            <w:r w:rsidRPr="00EC0645">
              <w:rPr>
                <w:b/>
                <w:bCs/>
                <w:sz w:val="20"/>
                <w:szCs w:val="20"/>
              </w:rPr>
              <w:t>za elektroenergetsku saglasnosti za krajnjeg kupca</w:t>
            </w:r>
          </w:p>
          <w:p w14:paraId="7E304E94" w14:textId="19C89DEB" w:rsidR="0040248F" w:rsidRDefault="0040248F" w:rsidP="0040248F">
            <w:pPr>
              <w:rPr>
                <w:sz w:val="20"/>
                <w:szCs w:val="20"/>
              </w:rPr>
            </w:pPr>
          </w:p>
          <w:p w14:paraId="405F0202" w14:textId="77777777" w:rsidR="00A70B78" w:rsidRPr="00EC0645" w:rsidRDefault="00A70B78" w:rsidP="0040248F">
            <w:pPr>
              <w:rPr>
                <w:sz w:val="20"/>
                <w:szCs w:val="20"/>
              </w:rPr>
            </w:pPr>
          </w:p>
          <w:p w14:paraId="0951CDEA" w14:textId="20FC2A3A" w:rsidR="00EC5816" w:rsidRPr="00EC0645" w:rsidRDefault="0040248F" w:rsidP="0040248F">
            <w:p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>Molim da izdate elektroenergetsku saglasnost za priključenje na distributivnu mrežu</w:t>
            </w:r>
            <w:r w:rsidR="00EC5816" w:rsidRPr="00EC0645">
              <w:rPr>
                <w:sz w:val="20"/>
                <w:szCs w:val="20"/>
              </w:rPr>
              <w:t>:</w:t>
            </w:r>
          </w:p>
          <w:p w14:paraId="24D40A9D" w14:textId="04C6F90F" w:rsidR="00EC5816" w:rsidRPr="00EC0645" w:rsidRDefault="00EC5816" w:rsidP="00EC0645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>objekta krajnjeg kupca</w:t>
            </w:r>
          </w:p>
          <w:p w14:paraId="2EEC1687" w14:textId="5179CCEF" w:rsidR="00EC5816" w:rsidRDefault="00EC5816" w:rsidP="00EC0645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>objekta krajnjeg kupca sa proizvodnim objektom</w:t>
            </w:r>
            <w:r w:rsidR="006A2CB8">
              <w:rPr>
                <w:sz w:val="20"/>
                <w:szCs w:val="20"/>
              </w:rPr>
              <w:t xml:space="preserve"> </w:t>
            </w:r>
            <w:r w:rsidRPr="00EC0645">
              <w:rPr>
                <w:sz w:val="20"/>
                <w:szCs w:val="20"/>
              </w:rPr>
              <w:t>za vlastite potrebe</w:t>
            </w:r>
          </w:p>
          <w:p w14:paraId="471149BF" w14:textId="3CBBF51B" w:rsidR="005D2A8D" w:rsidRPr="00EC0645" w:rsidRDefault="005D2A8D" w:rsidP="00EC0645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objekta krajnjeg kupca sa proizvodnim objektom i postrojenjem za skladištenje energije za vlastite po</w:t>
            </w:r>
            <w:r w:rsidR="0094520F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rebe</w:t>
            </w:r>
          </w:p>
          <w:p w14:paraId="3C1851AA" w14:textId="5A6B32FE" w:rsidR="005D2A8D" w:rsidRPr="00262D79" w:rsidRDefault="005D2A8D" w:rsidP="005D2A8D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 xml:space="preserve">objekta krajnjeg kupca sa proizvodnim objektom za vlastite potrebe </w:t>
            </w:r>
            <w:r>
              <w:rPr>
                <w:sz w:val="20"/>
                <w:szCs w:val="20"/>
              </w:rPr>
              <w:t>–</w:t>
            </w:r>
            <w:r w:rsidRPr="00EC0645">
              <w:rPr>
                <w:sz w:val="20"/>
                <w:szCs w:val="20"/>
              </w:rPr>
              <w:t xml:space="preserve"> prosumer</w:t>
            </w:r>
          </w:p>
          <w:p w14:paraId="5AC6FEB0" w14:textId="0E88ECC4" w:rsidR="005B6567" w:rsidRDefault="00EC5816" w:rsidP="00EC0645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>objekta krajnjeg kupca sa proizvodnim objektom</w:t>
            </w:r>
            <w:r w:rsidR="006A2CB8">
              <w:rPr>
                <w:sz w:val="20"/>
                <w:szCs w:val="20"/>
              </w:rPr>
              <w:t xml:space="preserve"> i postrojenjem za skladištenje energije</w:t>
            </w:r>
            <w:r w:rsidRPr="00EC0645">
              <w:rPr>
                <w:sz w:val="20"/>
                <w:szCs w:val="20"/>
              </w:rPr>
              <w:t xml:space="preserve"> za vlastite potrebe </w:t>
            </w:r>
            <w:r w:rsidR="005B6567">
              <w:rPr>
                <w:sz w:val="20"/>
                <w:szCs w:val="20"/>
              </w:rPr>
              <w:t>–</w:t>
            </w:r>
            <w:r w:rsidRPr="00EC0645">
              <w:rPr>
                <w:sz w:val="20"/>
                <w:szCs w:val="20"/>
              </w:rPr>
              <w:t xml:space="preserve"> prosumer</w:t>
            </w:r>
          </w:p>
          <w:p w14:paraId="4CA4ABA6" w14:textId="77777777" w:rsidR="005D2A8D" w:rsidRDefault="005B6567" w:rsidP="005B6567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>objekta krajnjeg kupca sa proizvodnim objektom</w:t>
            </w:r>
            <w:r w:rsidR="005D2A8D">
              <w:rPr>
                <w:sz w:val="20"/>
                <w:szCs w:val="20"/>
              </w:rPr>
              <w:t xml:space="preserve"> za vlastite potrebe – aktivni kupac</w:t>
            </w:r>
          </w:p>
          <w:p w14:paraId="722FD92B" w14:textId="295BE59D" w:rsidR="005D2A8D" w:rsidRPr="00262D79" w:rsidRDefault="005D2A8D" w:rsidP="005D2A8D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 xml:space="preserve">objekta krajnjeg kupca sa </w:t>
            </w:r>
            <w:r>
              <w:rPr>
                <w:sz w:val="20"/>
                <w:szCs w:val="20"/>
              </w:rPr>
              <w:t>postrojenjem za skladištenje za vlastite potrebe – aktivni kupac</w:t>
            </w:r>
          </w:p>
          <w:p w14:paraId="5883F80C" w14:textId="678DC936" w:rsidR="005B6567" w:rsidRDefault="005D2A8D" w:rsidP="005B6567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objekta krajnjeg kupca sa proizvodnim objektom</w:t>
            </w:r>
            <w:r w:rsidR="00262D79">
              <w:rPr>
                <w:sz w:val="20"/>
                <w:szCs w:val="20"/>
              </w:rPr>
              <w:t xml:space="preserve"> </w:t>
            </w:r>
            <w:r w:rsidR="006A2CB8">
              <w:rPr>
                <w:sz w:val="20"/>
                <w:szCs w:val="20"/>
              </w:rPr>
              <w:t>i postrojenjem za skladištenje energije</w:t>
            </w:r>
            <w:r w:rsidR="005B6567" w:rsidRPr="00EC0645">
              <w:rPr>
                <w:sz w:val="20"/>
                <w:szCs w:val="20"/>
              </w:rPr>
              <w:t xml:space="preserve"> za vlastite potrebe </w:t>
            </w:r>
            <w:r w:rsidR="005B6567">
              <w:rPr>
                <w:sz w:val="20"/>
                <w:szCs w:val="20"/>
              </w:rPr>
              <w:t>– aktivni kupac</w:t>
            </w:r>
          </w:p>
          <w:p w14:paraId="1E437F2D" w14:textId="7230F229" w:rsidR="0040248F" w:rsidRDefault="0040248F" w:rsidP="006E026F">
            <w:pPr>
              <w:pStyle w:val="ListParagraph"/>
              <w:rPr>
                <w:sz w:val="20"/>
                <w:szCs w:val="20"/>
              </w:rPr>
            </w:pPr>
          </w:p>
          <w:p w14:paraId="104C6497" w14:textId="77777777" w:rsidR="00A70B78" w:rsidRPr="00EC0645" w:rsidRDefault="00A70B78" w:rsidP="00A70B78">
            <w:pPr>
              <w:pStyle w:val="ListParagraph"/>
              <w:rPr>
                <w:sz w:val="20"/>
                <w:szCs w:val="20"/>
              </w:rPr>
            </w:pPr>
          </w:p>
          <w:p w14:paraId="1E729B1F" w14:textId="3CCA6BB3" w:rsidR="0040248F" w:rsidRPr="00EC0645" w:rsidRDefault="0040248F" w:rsidP="0040248F">
            <w:pPr>
              <w:pStyle w:val="Heading5"/>
              <w:numPr>
                <w:ilvl w:val="0"/>
                <w:numId w:val="0"/>
              </w:numPr>
              <w:rPr>
                <w:rFonts w:ascii="Times New Roman" w:hAnsi="Times New Roman"/>
                <w:sz w:val="20"/>
                <w:lang w:val="hr-HR"/>
              </w:rPr>
            </w:pPr>
            <w:r w:rsidRPr="00EC0645">
              <w:rPr>
                <w:rFonts w:ascii="Times New Roman" w:hAnsi="Times New Roman"/>
                <w:sz w:val="20"/>
              </w:rPr>
              <w:t>PODNOSILAC</w:t>
            </w:r>
            <w:r w:rsidRPr="00EC0645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EC0645">
              <w:rPr>
                <w:rFonts w:ascii="Times New Roman" w:hAnsi="Times New Roman"/>
                <w:sz w:val="20"/>
              </w:rPr>
              <w:t>ZAHTJEVA</w:t>
            </w:r>
            <w:r w:rsidRPr="00EC0645">
              <w:rPr>
                <w:rFonts w:ascii="Times New Roman" w:hAnsi="Times New Roman"/>
                <w:sz w:val="20"/>
                <w:lang w:val="hr-HR"/>
              </w:rPr>
              <w:t xml:space="preserve"> –</w:t>
            </w:r>
            <w:r w:rsidR="00EC0645" w:rsidRPr="00EC0645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EC0645">
              <w:rPr>
                <w:rFonts w:ascii="Times New Roman" w:hAnsi="Times New Roman"/>
                <w:sz w:val="20"/>
              </w:rPr>
              <w:t>KRAJNJI</w:t>
            </w:r>
            <w:r w:rsidRPr="00EC0645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EC0645">
              <w:rPr>
                <w:rFonts w:ascii="Times New Roman" w:hAnsi="Times New Roman"/>
                <w:sz w:val="20"/>
              </w:rPr>
              <w:t>KUPAC</w:t>
            </w:r>
          </w:p>
          <w:p w14:paraId="2DB5A976" w14:textId="4A1AA4F6" w:rsidR="0040248F" w:rsidRPr="00EC0645" w:rsidRDefault="00C32308" w:rsidP="0040248F">
            <w:p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 xml:space="preserve">Ime i prezime </w:t>
            </w:r>
            <w:r w:rsidR="0028633F" w:rsidRPr="00EC0645">
              <w:rPr>
                <w:sz w:val="20"/>
                <w:szCs w:val="20"/>
              </w:rPr>
              <w:t xml:space="preserve">krajnjeg kupca </w:t>
            </w:r>
            <w:r w:rsidRPr="00EC0645">
              <w:rPr>
                <w:sz w:val="20"/>
                <w:szCs w:val="20"/>
              </w:rPr>
              <w:t xml:space="preserve">(fizičko lice)/Naziv </w:t>
            </w:r>
            <w:r w:rsidR="0028633F" w:rsidRPr="00EC0645">
              <w:rPr>
                <w:sz w:val="20"/>
                <w:szCs w:val="20"/>
              </w:rPr>
              <w:t>krajnjeg kupca (</w:t>
            </w:r>
            <w:r w:rsidRPr="00EC0645">
              <w:rPr>
                <w:sz w:val="20"/>
                <w:szCs w:val="20"/>
              </w:rPr>
              <w:t>pravno lic</w:t>
            </w:r>
            <w:r w:rsidR="0028633F" w:rsidRPr="00EC0645">
              <w:rPr>
                <w:sz w:val="20"/>
                <w:szCs w:val="20"/>
              </w:rPr>
              <w:t>e)</w:t>
            </w:r>
            <w:r w:rsidR="0040248F" w:rsidRPr="00EC0645">
              <w:rPr>
                <w:sz w:val="20"/>
                <w:szCs w:val="20"/>
              </w:rPr>
              <w:t>: .............................................................</w:t>
            </w:r>
            <w:r w:rsidR="003F766F" w:rsidRPr="00EC0645">
              <w:rPr>
                <w:sz w:val="20"/>
                <w:szCs w:val="20"/>
              </w:rPr>
              <w:t>....</w:t>
            </w:r>
          </w:p>
          <w:p w14:paraId="2D32EC5C" w14:textId="77777777" w:rsidR="0040248F" w:rsidRPr="00EC0645" w:rsidRDefault="0040248F" w:rsidP="0040248F">
            <w:p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>Mjesto i adresa prebivališta-sjedišta: ........................................</w:t>
            </w:r>
            <w:r w:rsidR="003F766F" w:rsidRPr="00EC0645">
              <w:rPr>
                <w:sz w:val="20"/>
                <w:szCs w:val="20"/>
              </w:rPr>
              <w:t>.</w:t>
            </w:r>
          </w:p>
          <w:p w14:paraId="15A24CC2" w14:textId="77777777" w:rsidR="0040248F" w:rsidRPr="00EC0645" w:rsidRDefault="0040248F" w:rsidP="00D5588D">
            <w:p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0E675EF5" w14:textId="77777777" w:rsidR="006E3D9A" w:rsidRPr="00EC0645" w:rsidRDefault="006E3D9A" w:rsidP="006E3D9A">
            <w:pPr>
              <w:rPr>
                <w:sz w:val="20"/>
                <w:szCs w:val="20"/>
              </w:rPr>
            </w:pPr>
            <w:r w:rsidRPr="00EC0645"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0A82CC25" w14:textId="77777777" w:rsidR="0040248F" w:rsidRPr="00EC0645" w:rsidRDefault="0040248F" w:rsidP="0040248F">
            <w:pPr>
              <w:rPr>
                <w:sz w:val="20"/>
              </w:rPr>
            </w:pPr>
          </w:p>
          <w:tbl>
            <w:tblPr>
              <w:tblW w:w="0" w:type="auto"/>
              <w:tblInd w:w="2" w:type="dxa"/>
              <w:tblLook w:val="01E0" w:firstRow="1" w:lastRow="1" w:firstColumn="1" w:lastColumn="1" w:noHBand="0" w:noVBand="0"/>
            </w:tblPr>
            <w:tblGrid>
              <w:gridCol w:w="4699"/>
              <w:gridCol w:w="4700"/>
            </w:tblGrid>
            <w:tr w:rsidR="0040248F" w:rsidRPr="00EC0645" w14:paraId="1B9B39EE" w14:textId="77777777" w:rsidTr="0091286B">
              <w:trPr>
                <w:trHeight w:val="230"/>
              </w:trPr>
              <w:tc>
                <w:tcPr>
                  <w:tcW w:w="4699" w:type="dxa"/>
                </w:tcPr>
                <w:p w14:paraId="7EE615CC" w14:textId="77777777" w:rsidR="0040248F" w:rsidRPr="00EC0645" w:rsidRDefault="0040248F" w:rsidP="0040248F">
                  <w:pPr>
                    <w:rPr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>Podaci za fizička lica</w:t>
                  </w:r>
                </w:p>
              </w:tc>
              <w:tc>
                <w:tcPr>
                  <w:tcW w:w="4700" w:type="dxa"/>
                </w:tcPr>
                <w:p w14:paraId="5BDF2BAC" w14:textId="4D06DE08" w:rsidR="0040248F" w:rsidRPr="00EC0645" w:rsidRDefault="0040248F" w:rsidP="00827166">
                  <w:pPr>
                    <w:rPr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>Podaci za pravna lica</w:t>
                  </w:r>
                </w:p>
              </w:tc>
            </w:tr>
            <w:tr w:rsidR="0040248F" w:rsidRPr="00EC0645" w14:paraId="51A0C19F" w14:textId="77777777" w:rsidTr="0091286B">
              <w:trPr>
                <w:trHeight w:val="230"/>
              </w:trPr>
              <w:tc>
                <w:tcPr>
                  <w:tcW w:w="4699" w:type="dxa"/>
                </w:tcPr>
                <w:p w14:paraId="2D0A2E23" w14:textId="77777777" w:rsidR="0040248F" w:rsidRPr="00EC0645" w:rsidRDefault="0040248F" w:rsidP="0040248F">
                  <w:pPr>
                    <w:rPr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>- Broj lične karte/Pasoša</w:t>
                  </w:r>
                </w:p>
              </w:tc>
              <w:tc>
                <w:tcPr>
                  <w:tcW w:w="4700" w:type="dxa"/>
                </w:tcPr>
                <w:p w14:paraId="7A98C3E9" w14:textId="77777777" w:rsidR="0040248F" w:rsidRPr="00EC0645" w:rsidRDefault="0040248F" w:rsidP="0040248F">
                  <w:pPr>
                    <w:rPr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 xml:space="preserve">- Identifikacioni broj </w:t>
                  </w:r>
                </w:p>
              </w:tc>
            </w:tr>
            <w:tr w:rsidR="0040248F" w:rsidRPr="00EC0645" w14:paraId="6DB89C3A" w14:textId="77777777" w:rsidTr="0091286B">
              <w:trPr>
                <w:trHeight w:val="230"/>
              </w:trPr>
              <w:tc>
                <w:tcPr>
                  <w:tcW w:w="4699" w:type="dxa"/>
                </w:tcPr>
                <w:p w14:paraId="1F30D3E5" w14:textId="339BCB69" w:rsidR="0040248F" w:rsidRPr="00EC0645" w:rsidRDefault="0040248F" w:rsidP="0040248F">
                  <w:pPr>
                    <w:rPr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 xml:space="preserve">- </w:t>
                  </w:r>
                  <w:r w:rsidR="006C711A">
                    <w:rPr>
                      <w:sz w:val="20"/>
                      <w:szCs w:val="20"/>
                    </w:rPr>
                    <w:t>Grad/</w:t>
                  </w:r>
                  <w:r w:rsidRPr="00EC0645">
                    <w:rPr>
                      <w:sz w:val="20"/>
                      <w:szCs w:val="20"/>
                    </w:rPr>
                    <w:t>Opština/Država</w:t>
                  </w:r>
                </w:p>
              </w:tc>
              <w:tc>
                <w:tcPr>
                  <w:tcW w:w="4700" w:type="dxa"/>
                </w:tcPr>
                <w:p w14:paraId="2F3DB795" w14:textId="77777777" w:rsidR="0040248F" w:rsidRPr="00EC0645" w:rsidRDefault="0040248F" w:rsidP="0040248F">
                  <w:pPr>
                    <w:rPr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>- PDV broj</w:t>
                  </w:r>
                </w:p>
              </w:tc>
            </w:tr>
            <w:tr w:rsidR="0040248F" w:rsidRPr="00EC0645" w14:paraId="728505F9" w14:textId="77777777" w:rsidTr="0091286B">
              <w:trPr>
                <w:trHeight w:val="230"/>
              </w:trPr>
              <w:tc>
                <w:tcPr>
                  <w:tcW w:w="4699" w:type="dxa"/>
                </w:tcPr>
                <w:p w14:paraId="5E4E59C0" w14:textId="77777777" w:rsidR="0040248F" w:rsidRPr="00EC0645" w:rsidRDefault="0040248F" w:rsidP="0040248F">
                  <w:pPr>
                    <w:rPr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 xml:space="preserve">- Mjesto i datum rođenja </w:t>
                  </w:r>
                </w:p>
              </w:tc>
              <w:tc>
                <w:tcPr>
                  <w:tcW w:w="4700" w:type="dxa"/>
                </w:tcPr>
                <w:p w14:paraId="7ED5FE2D" w14:textId="77777777" w:rsidR="0040248F" w:rsidRPr="00EC0645" w:rsidRDefault="0040248F" w:rsidP="0040248F">
                  <w:pPr>
                    <w:rPr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>- Ime i prezime ovlaštenog lica</w:t>
                  </w:r>
                </w:p>
              </w:tc>
            </w:tr>
            <w:tr w:rsidR="0040248F" w:rsidRPr="00EC0645" w14:paraId="26B3A6FE" w14:textId="77777777" w:rsidTr="0091286B">
              <w:trPr>
                <w:trHeight w:val="248"/>
              </w:trPr>
              <w:tc>
                <w:tcPr>
                  <w:tcW w:w="4699" w:type="dxa"/>
                </w:tcPr>
                <w:p w14:paraId="4A13D452" w14:textId="06773638" w:rsidR="003975D8" w:rsidRPr="00EC0645" w:rsidRDefault="003975D8" w:rsidP="00F52CAB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700" w:type="dxa"/>
                </w:tcPr>
                <w:p w14:paraId="67D60FE8" w14:textId="77777777" w:rsidR="00336D56" w:rsidRDefault="0040248F" w:rsidP="00336D56">
                  <w:pPr>
                    <w:rPr>
                      <w:sz w:val="20"/>
                      <w:szCs w:val="20"/>
                    </w:rPr>
                  </w:pPr>
                  <w:r w:rsidRPr="00EC0645">
                    <w:rPr>
                      <w:sz w:val="20"/>
                      <w:szCs w:val="20"/>
                    </w:rPr>
                    <w:t>- Funkcija</w:t>
                  </w:r>
                  <w:r w:rsidR="00336D56" w:rsidRPr="00806C19">
                    <w:rPr>
                      <w:sz w:val="20"/>
                      <w:szCs w:val="20"/>
                    </w:rPr>
                    <w:t xml:space="preserve"> </w:t>
                  </w:r>
                </w:p>
                <w:p w14:paraId="2FC11BB1" w14:textId="0BD9B7FE" w:rsidR="00336D56" w:rsidRPr="000707A7" w:rsidRDefault="00336D56" w:rsidP="00336D5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</w:t>
                  </w:r>
                  <w:r w:rsidRPr="000707A7">
                    <w:rPr>
                      <w:sz w:val="20"/>
                      <w:szCs w:val="20"/>
                    </w:rPr>
                    <w:t xml:space="preserve">Naziv i šifra djelatnosti prema Klasifikaciji </w:t>
                  </w:r>
                </w:p>
                <w:p w14:paraId="75C521EE" w14:textId="1E50227B" w:rsidR="00DE6726" w:rsidRPr="00EC0645" w:rsidRDefault="00336D56" w:rsidP="00336D56">
                  <w:pPr>
                    <w:rPr>
                      <w:sz w:val="20"/>
                      <w:szCs w:val="20"/>
                    </w:rPr>
                  </w:pPr>
                  <w:r w:rsidRPr="000707A7">
                    <w:rPr>
                      <w:sz w:val="20"/>
                      <w:szCs w:val="20"/>
                    </w:rPr>
                    <w:t xml:space="preserve">  djelatnosti</w:t>
                  </w:r>
                </w:p>
              </w:tc>
            </w:tr>
          </w:tbl>
          <w:p w14:paraId="0654B29A" w14:textId="070CCFD4" w:rsidR="00A70B78" w:rsidRDefault="00A70B78" w:rsidP="00666934">
            <w:pPr>
              <w:pStyle w:val="Heading8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i w:val="0"/>
                <w:sz w:val="20"/>
              </w:rPr>
            </w:pPr>
          </w:p>
          <w:p w14:paraId="118D9F6E" w14:textId="77777777" w:rsidR="00A70B78" w:rsidRPr="00A70B78" w:rsidRDefault="00A70B78" w:rsidP="00A70B78">
            <w:pPr>
              <w:rPr>
                <w:lang w:val="en-AU"/>
              </w:rPr>
            </w:pPr>
          </w:p>
          <w:p w14:paraId="5906D05A" w14:textId="5DBBBD29" w:rsidR="0040248F" w:rsidRPr="00EC0645" w:rsidRDefault="0040248F" w:rsidP="00666934">
            <w:pPr>
              <w:pStyle w:val="Heading8"/>
              <w:numPr>
                <w:ilvl w:val="0"/>
                <w:numId w:val="0"/>
              </w:numPr>
              <w:spacing w:before="0"/>
              <w:rPr>
                <w:rFonts w:ascii="Times New Roman" w:hAnsi="Times New Roman"/>
                <w:i w:val="0"/>
                <w:sz w:val="20"/>
                <w:lang w:val="hr-HR"/>
              </w:rPr>
            </w:pPr>
            <w:r w:rsidRPr="00EC0645">
              <w:rPr>
                <w:rFonts w:ascii="Times New Roman" w:hAnsi="Times New Roman"/>
                <w:i w:val="0"/>
                <w:sz w:val="20"/>
              </w:rPr>
              <w:t>PODACI</w:t>
            </w:r>
            <w:r w:rsidRPr="00EC0645">
              <w:rPr>
                <w:rFonts w:ascii="Times New Roman" w:hAnsi="Times New Roman"/>
                <w:i w:val="0"/>
                <w:sz w:val="20"/>
                <w:lang w:val="hr-HR"/>
              </w:rPr>
              <w:t xml:space="preserve"> </w:t>
            </w:r>
            <w:r w:rsidRPr="00EC0645">
              <w:rPr>
                <w:rFonts w:ascii="Times New Roman" w:hAnsi="Times New Roman"/>
                <w:i w:val="0"/>
                <w:sz w:val="20"/>
              </w:rPr>
              <w:t>O</w:t>
            </w:r>
            <w:r w:rsidRPr="00EC0645">
              <w:rPr>
                <w:rFonts w:ascii="Times New Roman" w:hAnsi="Times New Roman"/>
                <w:i w:val="0"/>
                <w:sz w:val="20"/>
                <w:lang w:val="hr-HR"/>
              </w:rPr>
              <w:t xml:space="preserve"> </w:t>
            </w:r>
            <w:r w:rsidRPr="00EC0645">
              <w:rPr>
                <w:rFonts w:ascii="Times New Roman" w:hAnsi="Times New Roman"/>
                <w:i w:val="0"/>
                <w:sz w:val="20"/>
              </w:rPr>
              <w:t>OBJEKTU</w:t>
            </w:r>
          </w:p>
          <w:p w14:paraId="7573EC00" w14:textId="072C341A" w:rsidR="0040248F" w:rsidRPr="00EC0645" w:rsidRDefault="0040248F" w:rsidP="0040248F">
            <w:pPr>
              <w:rPr>
                <w:sz w:val="20"/>
              </w:rPr>
            </w:pPr>
            <w:r w:rsidRPr="00EC0645">
              <w:rPr>
                <w:sz w:val="20"/>
              </w:rPr>
              <w:t>Lokacija objekta (</w:t>
            </w:r>
            <w:r w:rsidR="00522520" w:rsidRPr="00EC0645">
              <w:rPr>
                <w:sz w:val="20"/>
              </w:rPr>
              <w:t>g</w:t>
            </w:r>
            <w:r w:rsidR="00507D13" w:rsidRPr="00EC0645">
              <w:rPr>
                <w:sz w:val="20"/>
              </w:rPr>
              <w:t>rad/</w:t>
            </w:r>
            <w:r w:rsidR="00522520" w:rsidRPr="00EC0645">
              <w:rPr>
                <w:sz w:val="20"/>
              </w:rPr>
              <w:t>o</w:t>
            </w:r>
            <w:r w:rsidRPr="00EC0645">
              <w:rPr>
                <w:sz w:val="20"/>
              </w:rPr>
              <w:t>pćina i adresa): ...................................................</w:t>
            </w:r>
            <w:r w:rsidR="003F766F" w:rsidRPr="00EC0645">
              <w:rPr>
                <w:sz w:val="20"/>
              </w:rPr>
              <w:t>.......</w:t>
            </w:r>
          </w:p>
          <w:p w14:paraId="7B31BDFF" w14:textId="77777777" w:rsidR="0040248F" w:rsidRPr="00EC0645" w:rsidRDefault="0040248F" w:rsidP="0040248F">
            <w:pPr>
              <w:rPr>
                <w:sz w:val="20"/>
              </w:rPr>
            </w:pPr>
            <w:r w:rsidRPr="00EC0645">
              <w:rPr>
                <w:sz w:val="20"/>
              </w:rPr>
              <w:t>Naziv i vrsta objekta</w:t>
            </w:r>
            <w:r w:rsidRPr="00EC0645">
              <w:rPr>
                <w:sz w:val="20"/>
                <w:lang w:val="en-US"/>
              </w:rPr>
              <w:t>:</w:t>
            </w:r>
            <w:r w:rsidRPr="00EC0645">
              <w:rPr>
                <w:sz w:val="20"/>
              </w:rPr>
              <w:t xml:space="preserve"> ........................</w:t>
            </w:r>
          </w:p>
          <w:p w14:paraId="3E52E589" w14:textId="4AEF5AD0" w:rsidR="0040248F" w:rsidRPr="00EC0645" w:rsidRDefault="0040248F" w:rsidP="0040248F">
            <w:pPr>
              <w:rPr>
                <w:sz w:val="20"/>
              </w:rPr>
            </w:pPr>
            <w:r w:rsidRPr="00EC0645">
              <w:rPr>
                <w:sz w:val="20"/>
              </w:rPr>
              <w:t>Namjena objekta (stambeni, poslovni , stambeno-poslovni, ostalo): ................................................</w:t>
            </w:r>
            <w:r w:rsidR="003F766F" w:rsidRPr="00EC0645">
              <w:rPr>
                <w:sz w:val="20"/>
              </w:rPr>
              <w:t>...............................</w:t>
            </w:r>
          </w:p>
          <w:p w14:paraId="0D3C8307" w14:textId="77777777" w:rsidR="0040248F" w:rsidRPr="00EC0645" w:rsidRDefault="0040248F" w:rsidP="0040248F">
            <w:pPr>
              <w:rPr>
                <w:sz w:val="20"/>
              </w:rPr>
            </w:pPr>
            <w:r w:rsidRPr="00EC0645">
              <w:rPr>
                <w:sz w:val="20"/>
              </w:rPr>
              <w:t>Planirani datum završetka izgradnje objekta:  ....................................................................................</w:t>
            </w:r>
            <w:r w:rsidR="003F766F" w:rsidRPr="00EC0645">
              <w:rPr>
                <w:sz w:val="20"/>
              </w:rPr>
              <w:t>...............................</w:t>
            </w:r>
          </w:p>
          <w:p w14:paraId="657B573E" w14:textId="77777777" w:rsidR="0040248F" w:rsidRPr="00EC0645" w:rsidRDefault="0040248F" w:rsidP="0040248F">
            <w:pPr>
              <w:rPr>
                <w:sz w:val="20"/>
              </w:rPr>
            </w:pPr>
            <w:r w:rsidRPr="00EC0645">
              <w:rPr>
                <w:sz w:val="20"/>
              </w:rPr>
              <w:t>Zahtijevana priključna snaga: ........................... (kW)</w:t>
            </w:r>
          </w:p>
          <w:p w14:paraId="47CECC1A" w14:textId="5809F72E" w:rsidR="0040248F" w:rsidRPr="00EC0645" w:rsidRDefault="0040248F" w:rsidP="0040248F">
            <w:pPr>
              <w:tabs>
                <w:tab w:val="left" w:pos="5103"/>
              </w:tabs>
              <w:rPr>
                <w:sz w:val="20"/>
              </w:rPr>
            </w:pPr>
            <w:r w:rsidRPr="00EC0645">
              <w:rPr>
                <w:sz w:val="20"/>
              </w:rPr>
              <w:t>Planirana godišnja potrošnja električne energije: ............................. (</w:t>
            </w:r>
            <w:r w:rsidR="00262D79">
              <w:rPr>
                <w:sz w:val="20"/>
              </w:rPr>
              <w:t>M</w:t>
            </w:r>
            <w:r w:rsidRPr="00EC0645">
              <w:rPr>
                <w:sz w:val="20"/>
              </w:rPr>
              <w:t>Wh)</w:t>
            </w:r>
          </w:p>
          <w:p w14:paraId="6378CE78" w14:textId="77777777" w:rsidR="0040248F" w:rsidRPr="00EC0645" w:rsidRDefault="0040248F" w:rsidP="0040248F">
            <w:pPr>
              <w:rPr>
                <w:sz w:val="20"/>
              </w:rPr>
            </w:pPr>
            <w:r w:rsidRPr="00EC0645">
              <w:rPr>
                <w:sz w:val="20"/>
              </w:rPr>
              <w:t xml:space="preserve">Planirani režim rada </w:t>
            </w:r>
            <w:r w:rsidRPr="00EC0645">
              <w:rPr>
                <w:sz w:val="20"/>
                <w:szCs w:val="20"/>
              </w:rPr>
              <w:t>(kontinuirano 24 sata, s prekidima - vremenski dijagram rada):</w:t>
            </w:r>
          </w:p>
          <w:p w14:paraId="5D8E3722" w14:textId="77777777" w:rsidR="00E641CF" w:rsidRDefault="0040248F" w:rsidP="0040248F">
            <w:pPr>
              <w:tabs>
                <w:tab w:val="left" w:pos="5103"/>
              </w:tabs>
              <w:rPr>
                <w:sz w:val="20"/>
              </w:rPr>
            </w:pPr>
            <w:r w:rsidRPr="00EC0645">
              <w:rPr>
                <w:sz w:val="20"/>
              </w:rPr>
              <w:t>..................................................................................................................................................................................</w:t>
            </w:r>
            <w:r w:rsidR="003F766F" w:rsidRPr="00EC0645">
              <w:rPr>
                <w:sz w:val="20"/>
              </w:rPr>
              <w:t>..........</w:t>
            </w:r>
          </w:p>
          <w:p w14:paraId="4EC44652" w14:textId="112F87E5" w:rsidR="006A2CB8" w:rsidRPr="00DD3A4E" w:rsidRDefault="006A2CB8" w:rsidP="00DD3A4E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sz w:val="18"/>
                <w:szCs w:val="18"/>
                <w:lang w:val="bs-Latn-BA"/>
              </w:rPr>
            </w:pPr>
            <w:r w:rsidRPr="00E522CF">
              <w:rPr>
                <w:i w:val="0"/>
                <w:sz w:val="18"/>
                <w:szCs w:val="18"/>
                <w:lang w:val="bs-Latn-BA"/>
              </w:rPr>
              <w:t>PODACI O PROIZVODNOM OBJEKTU</w:t>
            </w:r>
            <w:r w:rsidR="00FD4986">
              <w:rPr>
                <w:i w:val="0"/>
                <w:sz w:val="18"/>
                <w:szCs w:val="18"/>
                <w:lang w:val="bs-Latn-BA"/>
              </w:rPr>
              <w:t xml:space="preserve"> </w:t>
            </w:r>
            <w:r w:rsidR="00FD4986" w:rsidRPr="000707A7">
              <w:rPr>
                <w:sz w:val="20"/>
              </w:rPr>
              <w:t xml:space="preserve">(u </w:t>
            </w:r>
            <w:proofErr w:type="spellStart"/>
            <w:r w:rsidR="00FD4986" w:rsidRPr="000707A7">
              <w:rPr>
                <w:sz w:val="20"/>
              </w:rPr>
              <w:t>slučaju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priključenja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objekta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krajnjeg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kupca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sa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proizvodnim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objektom</w:t>
            </w:r>
            <w:proofErr w:type="spellEnd"/>
            <w:r w:rsidR="00FD4986" w:rsidRPr="000707A7">
              <w:rPr>
                <w:sz w:val="20"/>
              </w:rPr>
              <w:t xml:space="preserve"> za </w:t>
            </w:r>
            <w:proofErr w:type="spellStart"/>
            <w:r w:rsidR="00FD4986" w:rsidRPr="000707A7">
              <w:rPr>
                <w:sz w:val="20"/>
              </w:rPr>
              <w:t>vlastite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potrebe</w:t>
            </w:r>
            <w:proofErr w:type="spellEnd"/>
            <w:r w:rsidR="00FD4986">
              <w:rPr>
                <w:sz w:val="20"/>
              </w:rPr>
              <w:t xml:space="preserve"> – </w:t>
            </w:r>
            <w:proofErr w:type="spellStart"/>
            <w:r w:rsidR="00FD4986">
              <w:rPr>
                <w:sz w:val="20"/>
              </w:rPr>
              <w:t>opcije</w:t>
            </w:r>
            <w:proofErr w:type="spellEnd"/>
            <w:r w:rsidR="00FD4986">
              <w:rPr>
                <w:sz w:val="20"/>
              </w:rPr>
              <w:t xml:space="preserve"> b), </w:t>
            </w:r>
            <w:r w:rsidR="00430046">
              <w:rPr>
                <w:sz w:val="20"/>
              </w:rPr>
              <w:t xml:space="preserve">c), </w:t>
            </w:r>
            <w:r w:rsidR="00FD4986">
              <w:rPr>
                <w:sz w:val="20"/>
              </w:rPr>
              <w:t>d)</w:t>
            </w:r>
            <w:r w:rsidR="00262D79">
              <w:rPr>
                <w:sz w:val="20"/>
              </w:rPr>
              <w:t>, e), f)</w:t>
            </w:r>
            <w:r w:rsidR="0094520F">
              <w:rPr>
                <w:sz w:val="20"/>
              </w:rPr>
              <w:t xml:space="preserve"> </w:t>
            </w:r>
            <w:proofErr w:type="spellStart"/>
            <w:r w:rsidR="0094520F">
              <w:rPr>
                <w:sz w:val="20"/>
              </w:rPr>
              <w:t>i</w:t>
            </w:r>
            <w:proofErr w:type="spellEnd"/>
            <w:r w:rsidR="0094520F">
              <w:rPr>
                <w:sz w:val="20"/>
              </w:rPr>
              <w:t xml:space="preserve"> h)</w:t>
            </w:r>
          </w:p>
          <w:p w14:paraId="33E601CC" w14:textId="7115A41F" w:rsidR="00E641CF" w:rsidRPr="000707A7" w:rsidRDefault="00E641CF" w:rsidP="00E641CF">
            <w:pPr>
              <w:tabs>
                <w:tab w:val="left" w:pos="5103"/>
              </w:tabs>
              <w:rPr>
                <w:sz w:val="20"/>
              </w:rPr>
            </w:pPr>
            <w:r w:rsidRPr="000707A7">
              <w:rPr>
                <w:sz w:val="20"/>
              </w:rPr>
              <w:t xml:space="preserve">Instalisana snaga </w:t>
            </w:r>
            <w:bookmarkStart w:id="1" w:name="_Hlk175049699"/>
            <w:r w:rsidR="0057012C" w:rsidRPr="000707A7">
              <w:rPr>
                <w:sz w:val="20"/>
              </w:rPr>
              <w:t>proizvodnog objekta za vlastite potrebe</w:t>
            </w:r>
            <w:bookmarkEnd w:id="1"/>
            <w:r w:rsidRPr="000707A7">
              <w:rPr>
                <w:sz w:val="20"/>
              </w:rPr>
              <w:t>: ................. (kW)</w:t>
            </w:r>
          </w:p>
          <w:p w14:paraId="19DFBEE9" w14:textId="72398D1E" w:rsidR="00E641CF" w:rsidRDefault="00E641CF" w:rsidP="00E641CF">
            <w:pPr>
              <w:tabs>
                <w:tab w:val="left" w:pos="5103"/>
              </w:tabs>
              <w:rPr>
                <w:sz w:val="20"/>
              </w:rPr>
            </w:pPr>
            <w:r w:rsidRPr="000707A7">
              <w:rPr>
                <w:sz w:val="20"/>
              </w:rPr>
              <w:t>Planirana godišnja proizvodnja za isporuku u distributivnu mrežu (</w:t>
            </w:r>
            <w:r w:rsidR="005F6321" w:rsidRPr="000707A7">
              <w:rPr>
                <w:sz w:val="20"/>
              </w:rPr>
              <w:t>u slučaju priključenja objekta krajnjeg kupca sa proizvodnim objektom za vlastite potrebe</w:t>
            </w:r>
            <w:r w:rsidR="00672DB6">
              <w:rPr>
                <w:sz w:val="20"/>
              </w:rPr>
              <w:t xml:space="preserve"> – </w:t>
            </w:r>
            <w:r w:rsidR="006E026F">
              <w:rPr>
                <w:sz w:val="20"/>
              </w:rPr>
              <w:t xml:space="preserve">opcije </w:t>
            </w:r>
            <w:r w:rsidR="0094520F" w:rsidRPr="003E6209">
              <w:rPr>
                <w:i/>
                <w:sz w:val="20"/>
              </w:rPr>
              <w:t>d), e), f</w:t>
            </w:r>
            <w:r w:rsidR="0094520F">
              <w:rPr>
                <w:i/>
                <w:sz w:val="20"/>
              </w:rPr>
              <w:t>)</w:t>
            </w:r>
            <w:r w:rsidR="0094520F" w:rsidRPr="003E6209">
              <w:rPr>
                <w:i/>
                <w:sz w:val="20"/>
              </w:rPr>
              <w:t xml:space="preserve"> i h)</w:t>
            </w:r>
            <w:r w:rsidRPr="000707A7">
              <w:rPr>
                <w:sz w:val="20"/>
              </w:rPr>
              <w:t>): ............................. (</w:t>
            </w:r>
            <w:r w:rsidR="00262D79">
              <w:rPr>
                <w:sz w:val="20"/>
              </w:rPr>
              <w:t>M</w:t>
            </w:r>
            <w:r w:rsidRPr="000707A7">
              <w:rPr>
                <w:sz w:val="20"/>
              </w:rPr>
              <w:t>Wh)</w:t>
            </w:r>
          </w:p>
          <w:p w14:paraId="07257695" w14:textId="6490A7B0" w:rsidR="006A2CB8" w:rsidRPr="00DD3A4E" w:rsidRDefault="00706465" w:rsidP="00DD3A4E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sz w:val="18"/>
                <w:szCs w:val="18"/>
                <w:lang w:val="bs-Latn-BA"/>
              </w:rPr>
            </w:pPr>
            <w:r w:rsidRPr="00E522CF">
              <w:rPr>
                <w:i w:val="0"/>
                <w:sz w:val="18"/>
                <w:szCs w:val="18"/>
                <w:lang w:val="bs-Latn-BA"/>
              </w:rPr>
              <w:t xml:space="preserve">PODACI O </w:t>
            </w:r>
            <w:r>
              <w:rPr>
                <w:i w:val="0"/>
                <w:sz w:val="18"/>
                <w:szCs w:val="18"/>
                <w:lang w:val="bs-Latn-BA"/>
              </w:rPr>
              <w:t>POSTROJENJU ZA SKLADIŠTENJE ENERGIJE</w:t>
            </w:r>
            <w:r w:rsidR="00FD4986">
              <w:rPr>
                <w:i w:val="0"/>
                <w:sz w:val="18"/>
                <w:szCs w:val="18"/>
                <w:lang w:val="bs-Latn-BA"/>
              </w:rPr>
              <w:t xml:space="preserve"> </w:t>
            </w:r>
            <w:r w:rsidR="00FD4986">
              <w:rPr>
                <w:sz w:val="20"/>
              </w:rPr>
              <w:t>(</w:t>
            </w:r>
            <w:r w:rsidR="00FD4986" w:rsidRPr="000707A7">
              <w:rPr>
                <w:sz w:val="20"/>
              </w:rPr>
              <w:t xml:space="preserve">u </w:t>
            </w:r>
            <w:proofErr w:type="spellStart"/>
            <w:r w:rsidR="00FD4986" w:rsidRPr="000707A7">
              <w:rPr>
                <w:sz w:val="20"/>
              </w:rPr>
              <w:t>slučaju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priključenja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objekta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krajnjeg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kupca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sa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>
              <w:rPr>
                <w:sz w:val="20"/>
              </w:rPr>
              <w:t>postrojenjem</w:t>
            </w:r>
            <w:proofErr w:type="spellEnd"/>
            <w:r w:rsidR="00FD4986">
              <w:rPr>
                <w:sz w:val="20"/>
              </w:rPr>
              <w:t xml:space="preserve"> za </w:t>
            </w:r>
            <w:proofErr w:type="spellStart"/>
            <w:r w:rsidR="00FD4986">
              <w:rPr>
                <w:sz w:val="20"/>
              </w:rPr>
              <w:t>skladištenje</w:t>
            </w:r>
            <w:proofErr w:type="spellEnd"/>
            <w:r w:rsidR="00FD4986">
              <w:rPr>
                <w:sz w:val="20"/>
              </w:rPr>
              <w:t xml:space="preserve"> </w:t>
            </w:r>
            <w:proofErr w:type="spellStart"/>
            <w:r w:rsidR="00FD4986">
              <w:rPr>
                <w:sz w:val="20"/>
              </w:rPr>
              <w:t>energije</w:t>
            </w:r>
            <w:proofErr w:type="spellEnd"/>
            <w:r w:rsidR="00FD4986" w:rsidRPr="000707A7">
              <w:rPr>
                <w:sz w:val="20"/>
              </w:rPr>
              <w:t xml:space="preserve"> za </w:t>
            </w:r>
            <w:proofErr w:type="spellStart"/>
            <w:r w:rsidR="00FD4986" w:rsidRPr="000707A7">
              <w:rPr>
                <w:sz w:val="20"/>
              </w:rPr>
              <w:t>vlastite</w:t>
            </w:r>
            <w:proofErr w:type="spellEnd"/>
            <w:r w:rsidR="00FD4986" w:rsidRPr="000707A7">
              <w:rPr>
                <w:sz w:val="20"/>
              </w:rPr>
              <w:t xml:space="preserve"> </w:t>
            </w:r>
            <w:proofErr w:type="spellStart"/>
            <w:r w:rsidR="00FD4986" w:rsidRPr="000707A7">
              <w:rPr>
                <w:sz w:val="20"/>
              </w:rPr>
              <w:t>potrebe</w:t>
            </w:r>
            <w:proofErr w:type="spellEnd"/>
            <w:r w:rsidR="00FD4986">
              <w:rPr>
                <w:sz w:val="20"/>
              </w:rPr>
              <w:t xml:space="preserve"> – </w:t>
            </w:r>
            <w:proofErr w:type="spellStart"/>
            <w:r w:rsidR="00FD4986">
              <w:rPr>
                <w:sz w:val="20"/>
              </w:rPr>
              <w:t>opcije</w:t>
            </w:r>
            <w:proofErr w:type="spellEnd"/>
            <w:r w:rsidR="00FD4986">
              <w:rPr>
                <w:sz w:val="20"/>
              </w:rPr>
              <w:t xml:space="preserve"> c)</w:t>
            </w:r>
            <w:r w:rsidR="00430046">
              <w:rPr>
                <w:sz w:val="20"/>
              </w:rPr>
              <w:t>, e)</w:t>
            </w:r>
            <w:r w:rsidR="003E6209">
              <w:rPr>
                <w:sz w:val="20"/>
              </w:rPr>
              <w:t xml:space="preserve">, </w:t>
            </w:r>
            <w:r w:rsidR="00430046">
              <w:rPr>
                <w:sz w:val="20"/>
              </w:rPr>
              <w:t>g</w:t>
            </w:r>
            <w:r w:rsidR="00FD4986">
              <w:rPr>
                <w:sz w:val="20"/>
              </w:rPr>
              <w:t>)</w:t>
            </w:r>
            <w:r w:rsidR="003E6209">
              <w:rPr>
                <w:sz w:val="20"/>
              </w:rPr>
              <w:t xml:space="preserve"> </w:t>
            </w:r>
            <w:proofErr w:type="spellStart"/>
            <w:r w:rsidR="003E6209">
              <w:rPr>
                <w:sz w:val="20"/>
              </w:rPr>
              <w:t>i</w:t>
            </w:r>
            <w:proofErr w:type="spellEnd"/>
            <w:r w:rsidR="003E6209">
              <w:rPr>
                <w:sz w:val="20"/>
              </w:rPr>
              <w:t xml:space="preserve"> h)</w:t>
            </w:r>
            <w:r w:rsidR="00FD4986" w:rsidRPr="000707A7">
              <w:rPr>
                <w:sz w:val="20"/>
              </w:rPr>
              <w:t>)</w:t>
            </w:r>
          </w:p>
          <w:p w14:paraId="4AE31C2A" w14:textId="2FE427B8" w:rsidR="00706465" w:rsidRDefault="00706465" w:rsidP="00706465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Instalirana snaga</w:t>
            </w:r>
            <w:r w:rsidRPr="006E5BBC">
              <w:rPr>
                <w:sz w:val="18"/>
                <w:szCs w:val="18"/>
                <w:lang w:val="bs-Latn-BA"/>
              </w:rPr>
              <w:t xml:space="preserve"> </w:t>
            </w:r>
            <w:r>
              <w:rPr>
                <w:sz w:val="18"/>
                <w:szCs w:val="18"/>
                <w:lang w:val="bs-Latn-BA"/>
              </w:rPr>
              <w:t>postrojenja za skladištenje energije</w:t>
            </w:r>
            <w:r w:rsidR="00FB6702" w:rsidRPr="000707A7">
              <w:rPr>
                <w:sz w:val="20"/>
              </w:rPr>
              <w:t>:</w:t>
            </w:r>
            <w:r w:rsidR="00FB6702">
              <w:rPr>
                <w:sz w:val="18"/>
                <w:szCs w:val="18"/>
                <w:lang w:val="bs-Latn-BA"/>
              </w:rPr>
              <w:t xml:space="preserve"> .................... (kW)</w:t>
            </w:r>
          </w:p>
          <w:p w14:paraId="3327C94D" w14:textId="5C1CA5A9" w:rsidR="003563C2" w:rsidRDefault="003563C2" w:rsidP="00706465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Kapacitet postrojenja za skladištenje energije ..............</w:t>
            </w:r>
            <w:r w:rsidR="00262D79">
              <w:rPr>
                <w:sz w:val="18"/>
                <w:szCs w:val="18"/>
                <w:lang w:val="bs-Latn-BA"/>
              </w:rPr>
              <w:t>............................. (</w:t>
            </w:r>
            <w:proofErr w:type="spellStart"/>
            <w:r w:rsidR="00262D79">
              <w:rPr>
                <w:sz w:val="18"/>
                <w:szCs w:val="18"/>
                <w:lang w:val="bs-Latn-BA"/>
              </w:rPr>
              <w:t>M</w:t>
            </w:r>
            <w:r>
              <w:rPr>
                <w:sz w:val="18"/>
                <w:szCs w:val="18"/>
                <w:lang w:val="bs-Latn-BA"/>
              </w:rPr>
              <w:t>Wh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658EC9DE" w14:textId="3C4B6328" w:rsidR="00FB6702" w:rsidRDefault="00FB6702" w:rsidP="00706465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 xml:space="preserve">Vrijeme </w:t>
            </w:r>
            <w:proofErr w:type="spellStart"/>
            <w:r>
              <w:rPr>
                <w:sz w:val="18"/>
                <w:szCs w:val="18"/>
                <w:lang w:val="bs-Latn-BA"/>
              </w:rPr>
              <w:t>pražnjenja</w:t>
            </w:r>
            <w:proofErr w:type="spellEnd"/>
            <w:r>
              <w:rPr>
                <w:sz w:val="18"/>
                <w:szCs w:val="18"/>
                <w:lang w:val="bs-Latn-BA"/>
              </w:rPr>
              <w:t>: ............ (</w:t>
            </w:r>
            <w:proofErr w:type="spellStart"/>
            <w:r w:rsidR="00A46D4C">
              <w:rPr>
                <w:sz w:val="18"/>
                <w:szCs w:val="18"/>
                <w:lang w:val="bs-Latn-BA"/>
              </w:rPr>
              <w:t>min</w:t>
            </w:r>
            <w:proofErr w:type="spellEnd"/>
            <w:r w:rsidR="00A46D4C">
              <w:rPr>
                <w:sz w:val="18"/>
                <w:szCs w:val="18"/>
                <w:lang w:val="bs-Latn-BA"/>
              </w:rPr>
              <w:t>)</w:t>
            </w:r>
          </w:p>
          <w:p w14:paraId="234383D5" w14:textId="4FA1F9BB" w:rsidR="00A46D4C" w:rsidRPr="006E5BBC" w:rsidRDefault="00A46D4C" w:rsidP="00706465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Vrijeme odziva: ............. (s)</w:t>
            </w:r>
          </w:p>
          <w:p w14:paraId="59275F17" w14:textId="351BAD8B" w:rsidR="00AB0536" w:rsidRPr="006E5BBC" w:rsidRDefault="00AB0536" w:rsidP="00AB0536">
            <w:p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Plani</w:t>
            </w:r>
            <w:r w:rsidR="002F19C0">
              <w:rPr>
                <w:sz w:val="18"/>
                <w:szCs w:val="18"/>
                <w:lang w:val="bs-Latn-BA"/>
              </w:rPr>
              <w:t>rana godišnja količina električ</w:t>
            </w:r>
            <w:r>
              <w:rPr>
                <w:sz w:val="18"/>
                <w:szCs w:val="18"/>
                <w:lang w:val="bs-Latn-BA"/>
              </w:rPr>
              <w:t xml:space="preserve">ne energije postrojenja za skladištenje energije koja će biti injektirana u distributivnu mrežu – </w:t>
            </w:r>
            <w:r w:rsidRPr="00DD3A4E">
              <w:rPr>
                <w:i/>
                <w:sz w:val="18"/>
                <w:szCs w:val="18"/>
                <w:lang w:val="bs-Latn-BA"/>
              </w:rPr>
              <w:t xml:space="preserve">opcije </w:t>
            </w:r>
            <w:r w:rsidR="00430046">
              <w:rPr>
                <w:i/>
                <w:sz w:val="18"/>
                <w:szCs w:val="18"/>
                <w:lang w:val="bs-Latn-BA"/>
              </w:rPr>
              <w:t>g</w:t>
            </w:r>
            <w:r>
              <w:rPr>
                <w:sz w:val="18"/>
                <w:szCs w:val="18"/>
                <w:lang w:val="bs-Latn-BA"/>
              </w:rPr>
              <w:t>)</w:t>
            </w:r>
            <w:r w:rsidR="003E6209">
              <w:rPr>
                <w:sz w:val="18"/>
                <w:szCs w:val="18"/>
                <w:lang w:val="bs-Latn-BA"/>
              </w:rPr>
              <w:t xml:space="preserve"> i h)</w:t>
            </w:r>
            <w:r>
              <w:rPr>
                <w:sz w:val="18"/>
                <w:szCs w:val="18"/>
                <w:lang w:val="bs-Latn-BA"/>
              </w:rPr>
              <w:t>: ............... (</w:t>
            </w:r>
            <w:proofErr w:type="spellStart"/>
            <w:r w:rsidR="00681DA0">
              <w:rPr>
                <w:sz w:val="18"/>
                <w:szCs w:val="18"/>
                <w:lang w:val="bs-Latn-BA"/>
              </w:rPr>
              <w:t>M</w:t>
            </w:r>
            <w:r>
              <w:rPr>
                <w:sz w:val="18"/>
                <w:szCs w:val="18"/>
                <w:lang w:val="bs-Latn-BA"/>
              </w:rPr>
              <w:t>Wh</w:t>
            </w:r>
            <w:proofErr w:type="spellEnd"/>
            <w:r>
              <w:rPr>
                <w:sz w:val="18"/>
                <w:szCs w:val="18"/>
                <w:lang w:val="bs-Latn-BA"/>
              </w:rPr>
              <w:t>)</w:t>
            </w:r>
          </w:p>
          <w:p w14:paraId="12F58835" w14:textId="522DC00D" w:rsidR="006C711A" w:rsidRDefault="006C711A" w:rsidP="0040248F">
            <w:pPr>
              <w:tabs>
                <w:tab w:val="left" w:pos="5103"/>
              </w:tabs>
              <w:rPr>
                <w:sz w:val="20"/>
              </w:rPr>
            </w:pPr>
          </w:p>
          <w:p w14:paraId="554BE709" w14:textId="5F99738F" w:rsidR="00182FA6" w:rsidRPr="003E6209" w:rsidRDefault="00182FA6" w:rsidP="004E5ECD">
            <w:pPr>
              <w:tabs>
                <w:tab w:val="left" w:pos="5103"/>
              </w:tabs>
              <w:rPr>
                <w:i/>
                <w:sz w:val="20"/>
              </w:rPr>
            </w:pPr>
            <w:r w:rsidRPr="003E6209">
              <w:rPr>
                <w:i/>
                <w:sz w:val="20"/>
              </w:rPr>
              <w:t xml:space="preserve">Za opciju </w:t>
            </w:r>
            <w:r w:rsidR="007F7606">
              <w:rPr>
                <w:i/>
                <w:sz w:val="20"/>
              </w:rPr>
              <w:t>c</w:t>
            </w:r>
            <w:r w:rsidRPr="003E6209">
              <w:rPr>
                <w:i/>
                <w:sz w:val="20"/>
              </w:rPr>
              <w:t>)</w:t>
            </w:r>
            <w:r w:rsidR="007F7606">
              <w:rPr>
                <w:i/>
                <w:sz w:val="20"/>
              </w:rPr>
              <w:t xml:space="preserve">, e) i </w:t>
            </w:r>
            <w:r w:rsidR="003E6209">
              <w:rPr>
                <w:i/>
                <w:sz w:val="20"/>
              </w:rPr>
              <w:t>h</w:t>
            </w:r>
            <w:r w:rsidR="007F7606">
              <w:rPr>
                <w:i/>
                <w:sz w:val="20"/>
              </w:rPr>
              <w:t>)</w:t>
            </w:r>
            <w:r w:rsidRPr="003E6209">
              <w:rPr>
                <w:i/>
                <w:sz w:val="20"/>
              </w:rPr>
              <w:t>:</w:t>
            </w:r>
          </w:p>
          <w:p w14:paraId="5A1AADE3" w14:textId="557895E3" w:rsidR="00182FA6" w:rsidRDefault="00182FA6" w:rsidP="004E5ECD">
            <w:pPr>
              <w:tabs>
                <w:tab w:val="left" w:pos="5103"/>
              </w:tabs>
              <w:rPr>
                <w:sz w:val="20"/>
              </w:rPr>
            </w:pPr>
            <w:r>
              <w:rPr>
                <w:sz w:val="20"/>
              </w:rPr>
              <w:t>Topologija spoja proizvodnog objekta i postrojenja za skladištenje energije za vlastite potrebe</w:t>
            </w:r>
            <w:r w:rsidR="00D26838">
              <w:rPr>
                <w:sz w:val="20"/>
              </w:rPr>
              <w:t xml:space="preserve"> (</w:t>
            </w:r>
            <w:r w:rsidR="00D26838" w:rsidRPr="003E6209">
              <w:rPr>
                <w:i/>
                <w:sz w:val="20"/>
              </w:rPr>
              <w:t>zaokružiti</w:t>
            </w:r>
            <w:r w:rsidR="00D26838">
              <w:rPr>
                <w:sz w:val="20"/>
              </w:rPr>
              <w:t>)</w:t>
            </w:r>
            <w:r w:rsidR="007F7606">
              <w:rPr>
                <w:sz w:val="20"/>
              </w:rPr>
              <w:t>:</w:t>
            </w:r>
          </w:p>
          <w:p w14:paraId="4DF4052C" w14:textId="74C8D61E" w:rsidR="00182FA6" w:rsidRDefault="00182FA6" w:rsidP="003E6209">
            <w:pPr>
              <w:pStyle w:val="ListParagraph"/>
              <w:numPr>
                <w:ilvl w:val="0"/>
                <w:numId w:val="15"/>
              </w:numPr>
              <w:tabs>
                <w:tab w:val="left" w:pos="5103"/>
              </w:tabs>
              <w:rPr>
                <w:sz w:val="20"/>
              </w:rPr>
            </w:pPr>
            <w:r>
              <w:rPr>
                <w:sz w:val="20"/>
              </w:rPr>
              <w:t>AC spoj</w:t>
            </w:r>
          </w:p>
          <w:p w14:paraId="57CB2F63" w14:textId="57379C3E" w:rsidR="00182FA6" w:rsidRPr="003E6209" w:rsidRDefault="00182FA6" w:rsidP="003E6209">
            <w:pPr>
              <w:pStyle w:val="ListParagraph"/>
              <w:numPr>
                <w:ilvl w:val="0"/>
                <w:numId w:val="15"/>
              </w:numPr>
              <w:tabs>
                <w:tab w:val="left" w:pos="5103"/>
              </w:tabs>
              <w:rPr>
                <w:sz w:val="20"/>
              </w:rPr>
            </w:pPr>
            <w:r>
              <w:rPr>
                <w:sz w:val="20"/>
              </w:rPr>
              <w:t>DC spoj</w:t>
            </w:r>
          </w:p>
          <w:p w14:paraId="154805A2" w14:textId="4FBF900E" w:rsidR="00A70B78" w:rsidRPr="007F7606" w:rsidRDefault="007F7606" w:rsidP="003E6209">
            <w:pPr>
              <w:tabs>
                <w:tab w:val="left" w:pos="5103"/>
              </w:tabs>
              <w:rPr>
                <w:sz w:val="20"/>
              </w:rPr>
            </w:pPr>
            <w:r w:rsidRPr="004E5ECD">
              <w:rPr>
                <w:sz w:val="20"/>
              </w:rPr>
              <w:t>(uz naznaku tipa pretvarača</w:t>
            </w:r>
            <w:r>
              <w:rPr>
                <w:sz w:val="20"/>
              </w:rPr>
              <w:t>-invertera postrojenja</w:t>
            </w:r>
            <w:r w:rsidRPr="007F7606">
              <w:rPr>
                <w:bCs/>
                <w:iCs/>
                <w:sz w:val="20"/>
              </w:rPr>
              <w:t xml:space="preserve"> za skladištenje </w:t>
            </w:r>
            <w:r w:rsidRPr="008C1075">
              <w:rPr>
                <w:sz w:val="20"/>
              </w:rPr>
              <w:t>energije</w:t>
            </w:r>
            <w:r>
              <w:rPr>
                <w:sz w:val="20"/>
              </w:rPr>
              <w:t xml:space="preserve"> </w:t>
            </w:r>
            <w:r w:rsidRPr="004E5ECD">
              <w:rPr>
                <w:sz w:val="20"/>
              </w:rPr>
              <w:t xml:space="preserve">: </w:t>
            </w:r>
            <w:r w:rsidRPr="004E5ECD">
              <w:rPr>
                <w:rFonts w:ascii="Segoe UI Symbol" w:hAnsi="Segoe UI Symbol" w:cs="Segoe UI Symbol"/>
                <w:sz w:val="20"/>
              </w:rPr>
              <w:t>☐</w:t>
            </w:r>
            <w:r w:rsidRPr="004E5ECD">
              <w:rPr>
                <w:sz w:val="20"/>
              </w:rPr>
              <w:t xml:space="preserve"> jednosmjerni </w:t>
            </w:r>
            <w:r w:rsidRPr="004E5ECD">
              <w:rPr>
                <w:rFonts w:ascii="Segoe UI Symbol" w:hAnsi="Segoe UI Symbol" w:cs="Segoe UI Symbol"/>
                <w:sz w:val="20"/>
              </w:rPr>
              <w:t>☐</w:t>
            </w:r>
            <w:r w:rsidRPr="004E5ECD">
              <w:rPr>
                <w:sz w:val="20"/>
              </w:rPr>
              <w:t xml:space="preserve"> dvosmjerni)</w:t>
            </w:r>
          </w:p>
          <w:p w14:paraId="1F47DB77" w14:textId="77777777" w:rsidR="008C1075" w:rsidRDefault="008C1075" w:rsidP="008C1075">
            <w:pPr>
              <w:rPr>
                <w:lang w:val="en-AU"/>
              </w:rPr>
            </w:pPr>
          </w:p>
          <w:p w14:paraId="6BF4C02E" w14:textId="77777777" w:rsidR="008C1075" w:rsidRPr="00336196" w:rsidRDefault="008C1075" w:rsidP="00336196">
            <w:pPr>
              <w:rPr>
                <w:b/>
                <w:i/>
              </w:rPr>
            </w:pPr>
          </w:p>
          <w:p w14:paraId="00900F7E" w14:textId="7A547637" w:rsidR="0040248F" w:rsidRPr="00EC0645" w:rsidRDefault="0040248F" w:rsidP="0040248F">
            <w:pPr>
              <w:pStyle w:val="Heading9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EC0645">
              <w:rPr>
                <w:rFonts w:ascii="Times New Roman" w:hAnsi="Times New Roman"/>
                <w:b w:val="0"/>
                <w:i w:val="0"/>
                <w:sz w:val="20"/>
              </w:rPr>
              <w:t xml:space="preserve">PRILOZI </w:t>
            </w:r>
          </w:p>
          <w:p w14:paraId="23FBC3FE" w14:textId="77777777" w:rsidR="0040248F" w:rsidRPr="00EC0645" w:rsidRDefault="0040248F" w:rsidP="0040248F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EC0645">
              <w:rPr>
                <w:sz w:val="18"/>
                <w:szCs w:val="18"/>
              </w:rPr>
              <w:t>Akt koji definiše imovinska prava na lokaciji objekta koji se namjerava priključiti na distributivnu mrežu</w:t>
            </w:r>
          </w:p>
          <w:p w14:paraId="65F58210" w14:textId="77777777" w:rsidR="001B6EA5" w:rsidRPr="00EC0645" w:rsidRDefault="001B6EA5" w:rsidP="001B6EA5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  <w:lang w:val="hr-BA"/>
              </w:rPr>
            </w:pPr>
            <w:r w:rsidRPr="00EC0645">
              <w:rPr>
                <w:sz w:val="18"/>
                <w:szCs w:val="18"/>
                <w:lang w:val="hr-BA"/>
              </w:rPr>
              <w:t>Idejni projekat (Investicioni elaborat) sa pojedinačnim spiskom trošila iznad 10 kW</w:t>
            </w:r>
          </w:p>
          <w:p w14:paraId="7A986A10" w14:textId="576D17B4" w:rsidR="0040248F" w:rsidRPr="00EC0645" w:rsidRDefault="0040248F" w:rsidP="0040248F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EC0645">
              <w:rPr>
                <w:sz w:val="18"/>
                <w:szCs w:val="18"/>
              </w:rPr>
              <w:t>Planirani vremenski režim rada (za kategoriju ostale potrošnje i priključnu snagu preko 23</w:t>
            </w:r>
            <w:r w:rsidR="00A97193">
              <w:rPr>
                <w:sz w:val="18"/>
                <w:szCs w:val="18"/>
              </w:rPr>
              <w:t xml:space="preserve"> </w:t>
            </w:r>
            <w:r w:rsidRPr="00EC0645">
              <w:rPr>
                <w:sz w:val="18"/>
                <w:szCs w:val="18"/>
              </w:rPr>
              <w:t>kW)</w:t>
            </w:r>
          </w:p>
          <w:p w14:paraId="4429D206" w14:textId="51AEEA7F" w:rsidR="00827166" w:rsidRDefault="00827166" w:rsidP="0040248F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EC0645">
              <w:rPr>
                <w:sz w:val="18"/>
                <w:szCs w:val="18"/>
              </w:rPr>
              <w:t>Izvod iz sudskog registra (za pravna lica)</w:t>
            </w:r>
          </w:p>
          <w:p w14:paraId="3E66D943" w14:textId="63DA902D" w:rsidR="00336D56" w:rsidRPr="000707A7" w:rsidRDefault="00336D56" w:rsidP="00336D56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0707A7">
              <w:rPr>
                <w:sz w:val="18"/>
                <w:szCs w:val="18"/>
              </w:rPr>
              <w:t>Obavještenje o razvrstavanju poslovnog subjekta prema Klasifikaciji djelatnosti (za pravna lica)</w:t>
            </w:r>
          </w:p>
          <w:p w14:paraId="136B091F" w14:textId="28E564A3" w:rsidR="0040248F" w:rsidRPr="000707A7" w:rsidRDefault="0040248F" w:rsidP="0040248F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0707A7">
              <w:rPr>
                <w:sz w:val="18"/>
                <w:szCs w:val="18"/>
              </w:rPr>
              <w:t>Dokaz o izvršenoj uplati za obradu zahtjeva</w:t>
            </w:r>
          </w:p>
          <w:p w14:paraId="023AE610" w14:textId="114BFD4C" w:rsidR="007545DC" w:rsidRPr="000707A7" w:rsidRDefault="00666934" w:rsidP="007545DC">
            <w:pPr>
              <w:pStyle w:val="ListParagraph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0707A7">
              <w:rPr>
                <w:sz w:val="18"/>
                <w:szCs w:val="18"/>
              </w:rPr>
              <w:t>Dokaz o izvršenoj uplati za izradu Elaborata tehničkog rješenja</w:t>
            </w:r>
            <w:r w:rsidR="008D35CC">
              <w:rPr>
                <w:sz w:val="18"/>
                <w:szCs w:val="18"/>
              </w:rPr>
              <w:t>/Tehničkog rješenja</w:t>
            </w:r>
            <w:r w:rsidRPr="000707A7">
              <w:rPr>
                <w:sz w:val="18"/>
                <w:szCs w:val="18"/>
              </w:rPr>
              <w:t xml:space="preserve"> </w:t>
            </w:r>
            <w:r w:rsidR="007545DC">
              <w:rPr>
                <w:sz w:val="18"/>
                <w:szCs w:val="18"/>
              </w:rPr>
              <w:t>priključenja na distributivnu mrežu prema Cjenovniku</w:t>
            </w:r>
            <w:r w:rsidR="00B06E17">
              <w:rPr>
                <w:sz w:val="18"/>
                <w:szCs w:val="18"/>
              </w:rPr>
              <w:t xml:space="preserve"> nestandardnih usluga</w:t>
            </w:r>
            <w:r w:rsidR="008D35CC">
              <w:rPr>
                <w:sz w:val="18"/>
                <w:szCs w:val="18"/>
              </w:rPr>
              <w:t xml:space="preserve"> </w:t>
            </w:r>
            <w:r w:rsidR="008D35CC" w:rsidRPr="007066DF">
              <w:rPr>
                <w:sz w:val="20"/>
                <w:szCs w:val="20"/>
              </w:rPr>
              <w:t>(</w:t>
            </w:r>
            <w:r w:rsidR="00B70265" w:rsidRPr="007066DF">
              <w:rPr>
                <w:sz w:val="20"/>
                <w:szCs w:val="20"/>
              </w:rPr>
              <w:t xml:space="preserve">po ukazanoj potrebi </w:t>
            </w:r>
            <w:r w:rsidR="008D35CC" w:rsidRPr="007066DF">
              <w:rPr>
                <w:sz w:val="20"/>
                <w:szCs w:val="20"/>
              </w:rPr>
              <w:t>dostaviti u  toku obrade predmeta)</w:t>
            </w:r>
            <w:r w:rsidR="008D35CC" w:rsidRPr="007066DF">
              <w:rPr>
                <w:sz w:val="18"/>
                <w:szCs w:val="18"/>
              </w:rPr>
              <w:t xml:space="preserve"> </w:t>
            </w:r>
          </w:p>
          <w:p w14:paraId="0C49B50B" w14:textId="5A80B450" w:rsidR="00D718E9" w:rsidRPr="000707A7" w:rsidRDefault="00D718E9" w:rsidP="0040248F">
            <w:pPr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0707A7">
              <w:rPr>
                <w:sz w:val="18"/>
                <w:szCs w:val="18"/>
              </w:rPr>
              <w:t xml:space="preserve">Izjava kojim krajnji kupac, </w:t>
            </w:r>
            <w:r w:rsidR="007A309B">
              <w:rPr>
                <w:sz w:val="18"/>
                <w:szCs w:val="18"/>
              </w:rPr>
              <w:t xml:space="preserve">na </w:t>
            </w:r>
            <w:r w:rsidR="00B06E17">
              <w:rPr>
                <w:sz w:val="18"/>
                <w:szCs w:val="18"/>
              </w:rPr>
              <w:t xml:space="preserve">čijem objektu </w:t>
            </w:r>
            <w:r w:rsidRPr="000707A7">
              <w:rPr>
                <w:sz w:val="18"/>
                <w:szCs w:val="18"/>
              </w:rPr>
              <w:t xml:space="preserve"> je priključna snaga veća od 23 kW, zahtjeva ugradnju limitatora (ukoliko želi limitaciju)</w:t>
            </w:r>
          </w:p>
          <w:p w14:paraId="463E671D" w14:textId="4E51A665" w:rsidR="00E641CF" w:rsidRDefault="00E641CF" w:rsidP="0091286B">
            <w:pPr>
              <w:pStyle w:val="ListParagraph"/>
              <w:numPr>
                <w:ilvl w:val="0"/>
                <w:numId w:val="4"/>
              </w:numPr>
              <w:rPr>
                <w:iCs/>
                <w:sz w:val="18"/>
                <w:szCs w:val="18"/>
              </w:rPr>
            </w:pPr>
            <w:r w:rsidRPr="006E026F">
              <w:rPr>
                <w:iCs/>
                <w:sz w:val="18"/>
                <w:szCs w:val="18"/>
              </w:rPr>
              <w:t xml:space="preserve">Jednopolna šema </w:t>
            </w:r>
            <w:r w:rsidR="0057012C" w:rsidRPr="006E026F">
              <w:rPr>
                <w:iCs/>
                <w:sz w:val="18"/>
                <w:szCs w:val="18"/>
              </w:rPr>
              <w:t>proizvodnog objekta za vlastite potrebe</w:t>
            </w:r>
            <w:r w:rsidRPr="006E026F">
              <w:rPr>
                <w:iCs/>
                <w:sz w:val="18"/>
                <w:szCs w:val="18"/>
              </w:rPr>
              <w:t xml:space="preserve"> (</w:t>
            </w:r>
            <w:r w:rsidR="005F6321" w:rsidRPr="006E026F">
              <w:rPr>
                <w:iCs/>
                <w:sz w:val="18"/>
                <w:szCs w:val="18"/>
              </w:rPr>
              <w:t>u slučaju priključenja objekta krajnjeg kupca sa proizvodnim objektom za vlastite potrebe</w:t>
            </w:r>
            <w:r w:rsidR="00672DB6" w:rsidRPr="006E026F">
              <w:rPr>
                <w:iCs/>
                <w:sz w:val="18"/>
                <w:szCs w:val="18"/>
              </w:rPr>
              <w:t xml:space="preserve"> – opcije b), c)</w:t>
            </w:r>
            <w:r w:rsidR="00BE6F9F">
              <w:rPr>
                <w:iCs/>
                <w:sz w:val="18"/>
                <w:szCs w:val="18"/>
              </w:rPr>
              <w:t>,</w:t>
            </w:r>
            <w:r w:rsidR="00672DB6" w:rsidRPr="006E026F">
              <w:rPr>
                <w:iCs/>
                <w:sz w:val="18"/>
                <w:szCs w:val="18"/>
              </w:rPr>
              <w:t xml:space="preserve"> d)</w:t>
            </w:r>
            <w:r w:rsidR="00BE6F9F">
              <w:rPr>
                <w:iCs/>
                <w:sz w:val="18"/>
                <w:szCs w:val="18"/>
              </w:rPr>
              <w:t xml:space="preserve">, e), f) i </w:t>
            </w:r>
            <w:r w:rsidR="00336196">
              <w:rPr>
                <w:iCs/>
                <w:sz w:val="18"/>
                <w:szCs w:val="18"/>
              </w:rPr>
              <w:t>h</w:t>
            </w:r>
            <w:r w:rsidR="00BE6F9F">
              <w:rPr>
                <w:iCs/>
                <w:sz w:val="18"/>
                <w:szCs w:val="18"/>
              </w:rPr>
              <w:t>)</w:t>
            </w:r>
            <w:r w:rsidRPr="006E026F">
              <w:rPr>
                <w:iCs/>
                <w:sz w:val="18"/>
                <w:szCs w:val="18"/>
              </w:rPr>
              <w:t>)</w:t>
            </w:r>
          </w:p>
          <w:p w14:paraId="0654B592" w14:textId="308D047A" w:rsidR="00A46D4C" w:rsidRPr="00DD3A4E" w:rsidRDefault="00A46D4C" w:rsidP="00A46D4C">
            <w:pPr>
              <w:pStyle w:val="ListParagraph"/>
              <w:numPr>
                <w:ilvl w:val="0"/>
                <w:numId w:val="4"/>
              </w:numPr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Jednopolna šema postrojenja za skladištenje energije za vlastite potrebe (</w:t>
            </w:r>
            <w:r w:rsidRPr="006E026F">
              <w:rPr>
                <w:iCs/>
                <w:sz w:val="18"/>
                <w:szCs w:val="18"/>
              </w:rPr>
              <w:t xml:space="preserve">u slučaju priključenja objekta krajnjeg kupca sa </w:t>
            </w:r>
            <w:r>
              <w:rPr>
                <w:iCs/>
                <w:sz w:val="18"/>
                <w:szCs w:val="18"/>
              </w:rPr>
              <w:t>postrojenjem za skladištenje energije</w:t>
            </w:r>
            <w:r w:rsidRPr="006E026F">
              <w:rPr>
                <w:iCs/>
                <w:sz w:val="18"/>
                <w:szCs w:val="18"/>
              </w:rPr>
              <w:t xml:space="preserve"> za vlastite potrebe – opcije c)</w:t>
            </w:r>
            <w:r w:rsidR="00BE6F9F">
              <w:rPr>
                <w:iCs/>
                <w:sz w:val="18"/>
                <w:szCs w:val="18"/>
              </w:rPr>
              <w:t>, e) i g)</w:t>
            </w:r>
            <w:r w:rsidRPr="006E026F">
              <w:rPr>
                <w:iCs/>
                <w:sz w:val="18"/>
                <w:szCs w:val="18"/>
              </w:rPr>
              <w:t>)</w:t>
            </w:r>
          </w:p>
          <w:p w14:paraId="5A3C1D1E" w14:textId="2CF1908B" w:rsidR="003E6209" w:rsidRPr="000707A7" w:rsidRDefault="00B06E17" w:rsidP="00B06E17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</w:rPr>
            </w:pPr>
            <w:r w:rsidRPr="000707A7">
              <w:rPr>
                <w:sz w:val="18"/>
                <w:szCs w:val="18"/>
              </w:rPr>
              <w:t>Punomoć za podnošenje zahtjeva (po potrebi- ukoliko se zahtjev ne podnosi lično)</w:t>
            </w:r>
          </w:p>
          <w:p w14:paraId="1DB8DD22" w14:textId="0C892746" w:rsidR="002247CB" w:rsidRPr="003E6209" w:rsidRDefault="0040248F" w:rsidP="003E6209">
            <w:pPr>
              <w:numPr>
                <w:ilvl w:val="0"/>
                <w:numId w:val="4"/>
              </w:numPr>
              <w:jc w:val="both"/>
              <w:rPr>
                <w:sz w:val="18"/>
                <w:szCs w:val="18"/>
              </w:rPr>
            </w:pPr>
            <w:r w:rsidRPr="003E6209">
              <w:rPr>
                <w:sz w:val="18"/>
                <w:szCs w:val="18"/>
              </w:rPr>
              <w:t xml:space="preserve">Ostala dokumentacija, po potrebi </w:t>
            </w:r>
          </w:p>
          <w:p w14:paraId="2F4D7FD0" w14:textId="5F7EC783" w:rsidR="00A70B78" w:rsidRPr="002247CB" w:rsidRDefault="00A70B78" w:rsidP="007066DF">
            <w:pPr>
              <w:rPr>
                <w:sz w:val="18"/>
                <w:szCs w:val="18"/>
              </w:rPr>
            </w:pPr>
          </w:p>
          <w:p w14:paraId="6A2B174D" w14:textId="380E9289" w:rsidR="00522520" w:rsidRDefault="00522520" w:rsidP="00522520">
            <w:pPr>
              <w:pStyle w:val="Heading9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b w:val="0"/>
                <w:i w:val="0"/>
                <w:sz w:val="20"/>
              </w:rPr>
            </w:pPr>
            <w:r w:rsidRPr="00EC0645">
              <w:rPr>
                <w:rFonts w:ascii="Times New Roman" w:hAnsi="Times New Roman"/>
                <w:b w:val="0"/>
                <w:i w:val="0"/>
                <w:sz w:val="20"/>
              </w:rPr>
              <w:t>NAPOMENA</w:t>
            </w:r>
          </w:p>
          <w:p w14:paraId="12F6204B" w14:textId="77777777" w:rsidR="003E6209" w:rsidRPr="003E6209" w:rsidRDefault="003E6209" w:rsidP="003E6209">
            <w:pPr>
              <w:tabs>
                <w:tab w:val="left" w:pos="5103"/>
              </w:tabs>
              <w:rPr>
                <w:i/>
                <w:sz w:val="20"/>
              </w:rPr>
            </w:pPr>
            <w:r w:rsidRPr="003E6209">
              <w:rPr>
                <w:i/>
                <w:sz w:val="20"/>
              </w:rPr>
              <w:t>Za opcije podnošenja zahtjeva od b) i c)</w:t>
            </w:r>
            <w:r>
              <w:rPr>
                <w:i/>
                <w:sz w:val="20"/>
              </w:rPr>
              <w:t>:</w:t>
            </w:r>
            <w:r w:rsidRPr="003E6209">
              <w:rPr>
                <w:i/>
                <w:sz w:val="20"/>
              </w:rPr>
              <w:t xml:space="preserve"> </w:t>
            </w:r>
          </w:p>
          <w:p w14:paraId="0741A93A" w14:textId="77777777" w:rsidR="003E6209" w:rsidRDefault="003E6209" w:rsidP="003E6209">
            <w:pPr>
              <w:tabs>
                <w:tab w:val="left" w:pos="5103"/>
              </w:tabs>
              <w:rPr>
                <w:sz w:val="20"/>
              </w:rPr>
            </w:pPr>
            <w:r>
              <w:rPr>
                <w:sz w:val="20"/>
              </w:rPr>
              <w:t>Proizvodni objekat za vlastite potrebe ne smije injektirati proizvedenu električnu energiju u distributivnu mrežu, a postrojenje za skladištenje energije se ne smije puniti iz distributivne mreže niti se uskladištena električna energije smije injektirati u distributivnu mrežu.</w:t>
            </w:r>
          </w:p>
          <w:p w14:paraId="7D05D096" w14:textId="77777777" w:rsidR="003E6209" w:rsidRPr="003E6209" w:rsidRDefault="003E6209" w:rsidP="003E6209">
            <w:pPr>
              <w:tabs>
                <w:tab w:val="left" w:pos="5103"/>
              </w:tabs>
              <w:rPr>
                <w:i/>
                <w:sz w:val="20"/>
              </w:rPr>
            </w:pPr>
            <w:r w:rsidRPr="003E6209">
              <w:rPr>
                <w:i/>
                <w:sz w:val="20"/>
              </w:rPr>
              <w:t xml:space="preserve">Za opcije podnošenja zahtjeva e) i </w:t>
            </w:r>
            <w:r>
              <w:rPr>
                <w:i/>
                <w:sz w:val="20"/>
              </w:rPr>
              <w:t>g</w:t>
            </w:r>
            <w:r w:rsidRPr="003E6209">
              <w:rPr>
                <w:i/>
                <w:sz w:val="20"/>
              </w:rPr>
              <w:t xml:space="preserve">): </w:t>
            </w:r>
          </w:p>
          <w:p w14:paraId="6320055F" w14:textId="77777777" w:rsidR="003E6209" w:rsidRDefault="003E6209" w:rsidP="003E6209">
            <w:pPr>
              <w:tabs>
                <w:tab w:val="left" w:pos="5103"/>
              </w:tabs>
              <w:rPr>
                <w:sz w:val="20"/>
              </w:rPr>
            </w:pPr>
            <w:r>
              <w:rPr>
                <w:sz w:val="20"/>
              </w:rPr>
              <w:t>Postrojenje</w:t>
            </w:r>
            <w:r>
              <w:t xml:space="preserve"> </w:t>
            </w:r>
            <w:r w:rsidRPr="006C711A">
              <w:rPr>
                <w:sz w:val="20"/>
              </w:rPr>
              <w:t>za skladištenje energije se ne smije puniti iz distributivne mreže</w:t>
            </w:r>
            <w:r>
              <w:rPr>
                <w:sz w:val="20"/>
              </w:rPr>
              <w:t>.</w:t>
            </w:r>
          </w:p>
          <w:p w14:paraId="221868D7" w14:textId="77777777" w:rsidR="003E6209" w:rsidRPr="00336196" w:rsidRDefault="003E6209" w:rsidP="00336196">
            <w:pPr>
              <w:rPr>
                <w:lang w:val="en-AU"/>
              </w:rPr>
            </w:pPr>
          </w:p>
          <w:p w14:paraId="2B31A62F" w14:textId="77777777" w:rsidR="00522520" w:rsidRPr="00EC0645" w:rsidRDefault="00522520" w:rsidP="00522520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sz w:val="20"/>
                <w:lang w:val="hr-BA"/>
              </w:rPr>
            </w:pPr>
            <w:r w:rsidRPr="00EC0645">
              <w:rPr>
                <w:rFonts w:ascii="Times New Roman" w:hAnsi="Times New Roman"/>
                <w:sz w:val="20"/>
                <w:lang w:val="hr-BA"/>
              </w:rPr>
              <w:t xml:space="preserve">Svi dokumenti se dostavljaju u originalu ili ovjerenoj kopiji. </w:t>
            </w:r>
          </w:p>
          <w:p w14:paraId="787D8940" w14:textId="77777777" w:rsidR="0040248F" w:rsidRPr="00EC0645" w:rsidRDefault="0040248F" w:rsidP="0040248F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rFonts w:ascii="Times New Roman" w:hAnsi="Times New Roman"/>
                <w:sz w:val="18"/>
                <w:szCs w:val="18"/>
                <w:lang w:val="hr-HR"/>
              </w:rPr>
            </w:pP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 xml:space="preserve">   </w:t>
            </w:r>
            <w:r w:rsidRPr="00EC0645">
              <w:rPr>
                <w:rFonts w:ascii="Times New Roman" w:hAnsi="Times New Roman"/>
                <w:sz w:val="18"/>
                <w:szCs w:val="18"/>
                <w:lang w:val="hr-HR"/>
              </w:rPr>
              <w:t>Primalac zahtjeva</w:t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  <w:t xml:space="preserve">                </w:t>
            </w:r>
            <w:r w:rsidRPr="00EC0645">
              <w:rPr>
                <w:rFonts w:ascii="Times New Roman" w:hAnsi="Times New Roman"/>
                <w:sz w:val="18"/>
                <w:szCs w:val="18"/>
                <w:lang w:val="hr-HR"/>
              </w:rPr>
              <w:t>Podnosilac zahtjeva</w:t>
            </w:r>
          </w:p>
          <w:p w14:paraId="03074C0C" w14:textId="77777777" w:rsidR="0040248F" w:rsidRPr="00EC0645" w:rsidRDefault="0040248F" w:rsidP="0040248F">
            <w:pPr>
              <w:pStyle w:val="Header"/>
              <w:tabs>
                <w:tab w:val="clear" w:pos="4320"/>
                <w:tab w:val="clear" w:pos="8640"/>
              </w:tabs>
              <w:ind w:left="6480" w:firstLine="720"/>
              <w:rPr>
                <w:rFonts w:ascii="Times New Roman" w:hAnsi="Times New Roman"/>
                <w:sz w:val="16"/>
                <w:szCs w:val="16"/>
                <w:lang w:val="hr-HR"/>
              </w:rPr>
            </w:pP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 xml:space="preserve">                                      </w:t>
            </w:r>
          </w:p>
          <w:p w14:paraId="49FD1C22" w14:textId="77777777" w:rsidR="0040248F" w:rsidRPr="00EC0645" w:rsidRDefault="0040248F" w:rsidP="0040248F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16"/>
                <w:szCs w:val="16"/>
                <w:lang w:val="hr-HR"/>
              </w:rPr>
            </w:pP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>.........................................</w:t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</w:r>
            <w:r w:rsidRPr="00EC0645">
              <w:rPr>
                <w:rFonts w:ascii="Times New Roman" w:hAnsi="Times New Roman"/>
                <w:sz w:val="16"/>
                <w:szCs w:val="16"/>
                <w:lang w:val="hr-HR"/>
              </w:rPr>
              <w:tab/>
              <w:t>.......................................</w:t>
            </w:r>
          </w:p>
          <w:p w14:paraId="0E2D31E7" w14:textId="77777777" w:rsidR="0040248F" w:rsidRPr="00EC0645" w:rsidRDefault="0040248F" w:rsidP="0040248F">
            <w:pPr>
              <w:rPr>
                <w:sz w:val="16"/>
                <w:szCs w:val="16"/>
              </w:rPr>
            </w:pPr>
            <w:r w:rsidRPr="00EC0645">
              <w:rPr>
                <w:sz w:val="16"/>
                <w:szCs w:val="16"/>
              </w:rPr>
              <w:t xml:space="preserve">  /Puno ime i prezime/</w:t>
            </w:r>
            <w:r w:rsidRPr="00EC0645">
              <w:rPr>
                <w:sz w:val="16"/>
                <w:szCs w:val="16"/>
              </w:rPr>
              <w:tab/>
            </w:r>
            <w:r w:rsidRPr="00EC0645">
              <w:rPr>
                <w:sz w:val="16"/>
                <w:szCs w:val="16"/>
              </w:rPr>
              <w:tab/>
            </w:r>
            <w:r w:rsidRPr="00EC0645">
              <w:rPr>
                <w:sz w:val="16"/>
                <w:szCs w:val="16"/>
              </w:rPr>
              <w:tab/>
            </w:r>
            <w:r w:rsidRPr="00EC0645">
              <w:rPr>
                <w:sz w:val="16"/>
                <w:szCs w:val="16"/>
              </w:rPr>
              <w:tab/>
            </w:r>
            <w:r w:rsidRPr="00EC0645">
              <w:rPr>
                <w:sz w:val="16"/>
                <w:szCs w:val="16"/>
              </w:rPr>
              <w:tab/>
            </w:r>
            <w:r w:rsidRPr="00EC0645">
              <w:rPr>
                <w:sz w:val="16"/>
                <w:szCs w:val="16"/>
              </w:rPr>
              <w:tab/>
            </w:r>
            <w:r w:rsidRPr="00EC0645">
              <w:rPr>
                <w:sz w:val="16"/>
                <w:szCs w:val="16"/>
              </w:rPr>
              <w:tab/>
              <w:t xml:space="preserve">                                  /Puno ime i prezime/</w:t>
            </w:r>
          </w:p>
          <w:p w14:paraId="76E02476" w14:textId="77777777" w:rsidR="0040248F" w:rsidRPr="00EC0645" w:rsidRDefault="0040248F" w:rsidP="0040248F">
            <w:pPr>
              <w:rPr>
                <w:sz w:val="20"/>
              </w:rPr>
            </w:pPr>
          </w:p>
          <w:p w14:paraId="0FE3AFE4" w14:textId="0CFF353C" w:rsidR="0040248F" w:rsidRPr="00EC0645" w:rsidRDefault="0040248F" w:rsidP="0040248F">
            <w:pPr>
              <w:rPr>
                <w:sz w:val="20"/>
              </w:rPr>
            </w:pPr>
            <w:r w:rsidRPr="00EC0645">
              <w:rPr>
                <w:sz w:val="20"/>
              </w:rPr>
              <w:t xml:space="preserve">Zahtjev </w:t>
            </w:r>
            <w:r w:rsidR="00343152" w:rsidRPr="00EC0645">
              <w:rPr>
                <w:sz w:val="20"/>
              </w:rPr>
              <w:t>za</w:t>
            </w:r>
            <w:r w:rsidRPr="00EC0645">
              <w:rPr>
                <w:sz w:val="20"/>
              </w:rPr>
              <w:t>primljen u ................................. dana........................... pod  brojem ..................</w:t>
            </w:r>
          </w:p>
          <w:p w14:paraId="14B3FBDF" w14:textId="2A3ABCAD" w:rsidR="00A163D5" w:rsidRPr="00EC0645" w:rsidRDefault="0040248F" w:rsidP="00C061F4">
            <w:pPr>
              <w:pStyle w:val="Header"/>
              <w:tabs>
                <w:tab w:val="clear" w:pos="4320"/>
                <w:tab w:val="clear" w:pos="8640"/>
                <w:tab w:val="center" w:pos="4153"/>
                <w:tab w:val="left" w:pos="7994"/>
              </w:tabs>
              <w:rPr>
                <w:rFonts w:ascii="Times New Roman" w:hAnsi="Times New Roman"/>
                <w:sz w:val="18"/>
                <w:szCs w:val="18"/>
                <w:lang w:val="hr-HR"/>
              </w:rPr>
            </w:pPr>
            <w:proofErr w:type="spellStart"/>
            <w:r w:rsidRPr="00EC0645">
              <w:rPr>
                <w:rFonts w:ascii="Times New Roman" w:hAnsi="Times New Roman"/>
                <w:sz w:val="20"/>
              </w:rPr>
              <w:t>Krajnji</w:t>
            </w:r>
            <w:proofErr w:type="spellEnd"/>
            <w:r w:rsidRPr="00EC0645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proofErr w:type="spellStart"/>
            <w:r w:rsidRPr="00EC0645">
              <w:rPr>
                <w:rFonts w:ascii="Times New Roman" w:hAnsi="Times New Roman"/>
                <w:sz w:val="20"/>
              </w:rPr>
              <w:t>kupac</w:t>
            </w:r>
            <w:proofErr w:type="spellEnd"/>
            <w:r w:rsidRPr="00EC0645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proofErr w:type="spellStart"/>
            <w:r w:rsidRPr="00EC0645">
              <w:rPr>
                <w:rFonts w:ascii="Times New Roman" w:hAnsi="Times New Roman"/>
                <w:sz w:val="20"/>
              </w:rPr>
              <w:t>zaveden</w:t>
            </w:r>
            <w:proofErr w:type="spellEnd"/>
            <w:r w:rsidRPr="00EC0645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Pr="00EC0645">
              <w:rPr>
                <w:rFonts w:ascii="Times New Roman" w:hAnsi="Times New Roman"/>
                <w:sz w:val="20"/>
              </w:rPr>
              <w:t>pod</w:t>
            </w:r>
            <w:r w:rsidRPr="00EC0645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proofErr w:type="spellStart"/>
            <w:r w:rsidRPr="00EC0645">
              <w:rPr>
                <w:rFonts w:ascii="Times New Roman" w:hAnsi="Times New Roman"/>
                <w:sz w:val="20"/>
              </w:rPr>
              <w:t>identifikacionim</w:t>
            </w:r>
            <w:proofErr w:type="spellEnd"/>
            <w:r w:rsidRPr="00EC0645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proofErr w:type="spellStart"/>
            <w:r w:rsidRPr="00EC0645">
              <w:rPr>
                <w:rFonts w:ascii="Times New Roman" w:hAnsi="Times New Roman"/>
                <w:sz w:val="20"/>
              </w:rPr>
              <w:t>brojem</w:t>
            </w:r>
            <w:proofErr w:type="spellEnd"/>
            <w:r w:rsidRPr="00EC0645">
              <w:rPr>
                <w:rFonts w:ascii="Times New Roman" w:hAnsi="Times New Roman"/>
                <w:sz w:val="20"/>
                <w:lang w:val="hr-HR"/>
              </w:rPr>
              <w:t>..............................................</w:t>
            </w:r>
            <w:r w:rsidR="00C061F4" w:rsidRPr="00EC0645">
              <w:rPr>
                <w:rFonts w:ascii="Times New Roman" w:hAnsi="Times New Roman"/>
                <w:sz w:val="20"/>
                <w:lang w:val="hr-HR"/>
              </w:rPr>
              <w:tab/>
            </w:r>
          </w:p>
        </w:tc>
      </w:tr>
    </w:tbl>
    <w:p w14:paraId="1F12B3FE" w14:textId="77777777" w:rsidR="00C93A05" w:rsidRPr="00E93561" w:rsidRDefault="00C93A05" w:rsidP="00C061F4">
      <w:pPr>
        <w:rPr>
          <w:sz w:val="4"/>
          <w:szCs w:val="4"/>
        </w:rPr>
      </w:pPr>
    </w:p>
    <w:sectPr w:rsidR="00C93A05" w:rsidRPr="00E93561" w:rsidSect="00C061F4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993" w:right="1134" w:bottom="1021" w:left="1531" w:header="397" w:footer="284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186DC86" w16cex:dateUtc="2026-07-14T08:36:00Z"/>
  <w16cex:commentExtensible w16cex:durableId="2F165B99" w16cex:dateUtc="2026-07-14T09:0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5983F" w14:textId="77777777" w:rsidR="00B768F9" w:rsidRDefault="00B768F9">
      <w:r>
        <w:separator/>
      </w:r>
    </w:p>
  </w:endnote>
  <w:endnote w:type="continuationSeparator" w:id="0">
    <w:p w14:paraId="28660837" w14:textId="77777777" w:rsidR="00B768F9" w:rsidRDefault="00B76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4D Goth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B735D" w14:textId="77777777" w:rsidR="00DA49ED" w:rsidRDefault="00DA49ED">
    <w:r>
      <w:t>_____________________________________________________________________________</w:t>
    </w:r>
  </w:p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46035A" w14:paraId="42A9C620" w14:textId="77777777" w:rsidTr="00DA49ED">
      <w:tc>
        <w:tcPr>
          <w:tcW w:w="2554" w:type="dxa"/>
          <w:hideMark/>
        </w:tcPr>
        <w:p w14:paraId="1FD593A0" w14:textId="76BB0D22" w:rsidR="0046035A" w:rsidRDefault="0046035A" w:rsidP="002E1066">
          <w:pPr>
            <w:pStyle w:val="Footer"/>
            <w:spacing w:line="276" w:lineRule="auto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</w:t>
          </w:r>
          <w:r w:rsidR="006A2CB8">
            <w:rPr>
              <w:rFonts w:ascii="Times New Roman" w:hAnsi="Times New Roman"/>
              <w:sz w:val="18"/>
            </w:rPr>
            <w:t>4</w:t>
          </w:r>
          <w:r>
            <w:rPr>
              <w:rFonts w:ascii="Times New Roman" w:hAnsi="Times New Roman"/>
              <w:sz w:val="18"/>
            </w:rPr>
            <w:t xml:space="preserve"> </w:t>
          </w:r>
        </w:p>
      </w:tc>
      <w:tc>
        <w:tcPr>
          <w:tcW w:w="6866" w:type="dxa"/>
          <w:gridSpan w:val="5"/>
          <w:hideMark/>
        </w:tcPr>
        <w:p w14:paraId="5F8D169F" w14:textId="3C60429D" w:rsidR="0046035A" w:rsidRDefault="00A978E0">
          <w:pPr>
            <w:pStyle w:val="Footer"/>
            <w:spacing w:line="276" w:lineRule="auto"/>
            <w:ind w:left="397" w:right="-24" w:hanging="397"/>
            <w:rPr>
              <w:rFonts w:ascii="Times New Roman" w:hAnsi="Times New Roman"/>
              <w:b/>
              <w:bCs/>
              <w:sz w:val="18"/>
              <w:szCs w:val="24"/>
              <w:lang w:val="hr-HR"/>
            </w:rPr>
          </w:pPr>
          <w:r>
            <w:rPr>
              <w:rFonts w:ascii="Times New Roman" w:hAnsi="Times New Roman"/>
              <w:b/>
              <w:bCs/>
              <w:sz w:val="18"/>
            </w:rPr>
            <w:t xml:space="preserve">                                                                                                                </w:t>
          </w:r>
          <w:proofErr w:type="spellStart"/>
          <w:r w:rsidR="0046035A">
            <w:rPr>
              <w:rFonts w:ascii="Times New Roman" w:hAnsi="Times New Roman"/>
              <w:b/>
              <w:bCs/>
              <w:sz w:val="18"/>
            </w:rPr>
            <w:t>Prilog</w:t>
          </w:r>
          <w:proofErr w:type="spellEnd"/>
          <w:r w:rsidR="0046035A">
            <w:rPr>
              <w:rFonts w:ascii="Times New Roman" w:hAnsi="Times New Roman"/>
              <w:b/>
              <w:bCs/>
              <w:sz w:val="18"/>
            </w:rPr>
            <w:t xml:space="preserve"> </w:t>
          </w:r>
          <w:r w:rsidR="0008137F">
            <w:rPr>
              <w:rFonts w:ascii="Times New Roman" w:hAnsi="Times New Roman"/>
              <w:b/>
              <w:bCs/>
              <w:sz w:val="18"/>
            </w:rPr>
            <w:t>7</w:t>
          </w:r>
          <w:r w:rsidR="0046035A">
            <w:rPr>
              <w:rFonts w:ascii="Times New Roman" w:hAnsi="Times New Roman"/>
              <w:b/>
              <w:bCs/>
              <w:sz w:val="18"/>
            </w:rPr>
            <w:t xml:space="preserve"> PD </w:t>
          </w:r>
          <w:r w:rsidR="009C0A45">
            <w:rPr>
              <w:rFonts w:ascii="Times New Roman" w:hAnsi="Times New Roman"/>
              <w:b/>
              <w:bCs/>
              <w:sz w:val="18"/>
            </w:rPr>
            <w:t>08</w:t>
          </w:r>
          <w:r w:rsidR="0046035A">
            <w:rPr>
              <w:rFonts w:ascii="Times New Roman" w:hAnsi="Times New Roman"/>
              <w:b/>
              <w:bCs/>
              <w:sz w:val="18"/>
            </w:rPr>
            <w:t>2/0</w:t>
          </w:r>
          <w:r w:rsidR="0008137F">
            <w:rPr>
              <w:rFonts w:ascii="Times New Roman" w:hAnsi="Times New Roman"/>
              <w:b/>
              <w:bCs/>
              <w:sz w:val="18"/>
            </w:rPr>
            <w:t>4</w:t>
          </w:r>
          <w:r>
            <w:rPr>
              <w:rFonts w:ascii="Times New Roman" w:hAnsi="Times New Roman"/>
              <w:b/>
              <w:bCs/>
              <w:sz w:val="18"/>
            </w:rPr>
            <w:t xml:space="preserve"> Z03</w:t>
          </w:r>
        </w:p>
      </w:tc>
    </w:tr>
    <w:tr w:rsidR="0046035A" w14:paraId="781274BE" w14:textId="77777777" w:rsidTr="00DA49ED">
      <w:tc>
        <w:tcPr>
          <w:tcW w:w="4570" w:type="dxa"/>
          <w:gridSpan w:val="2"/>
          <w:hideMark/>
        </w:tcPr>
        <w:p w14:paraId="062296D7" w14:textId="3EB65242" w:rsidR="0046035A" w:rsidRDefault="0046035A" w:rsidP="0046035A">
          <w:pPr>
            <w:pStyle w:val="Footer"/>
            <w:spacing w:line="276" w:lineRule="auto"/>
            <w:rPr>
              <w:rFonts w:ascii="Times New Roman" w:hAnsi="Times New Roman"/>
              <w:noProof/>
              <w:sz w:val="10"/>
            </w:rPr>
          </w:pPr>
        </w:p>
      </w:tc>
      <w:tc>
        <w:tcPr>
          <w:tcW w:w="1278" w:type="dxa"/>
          <w:hideMark/>
        </w:tcPr>
        <w:p w14:paraId="78016814" w14:textId="77777777" w:rsidR="0046035A" w:rsidRDefault="0046035A" w:rsidP="0046035A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  <w:r>
            <w:rPr>
              <w:rFonts w:ascii="Times New Roman" w:hAnsi="Times New Roman"/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6902CD63" w14:textId="77777777" w:rsidR="0046035A" w:rsidRDefault="0046035A" w:rsidP="0046035A">
          <w:pPr>
            <w:pStyle w:val="Footer"/>
            <w:spacing w:line="276" w:lineRule="auto"/>
            <w:rPr>
              <w:rFonts w:ascii="Times New Roman" w:hAnsi="Times New Roman"/>
              <w:sz w:val="18"/>
              <w:lang w:val="pl-PL"/>
            </w:rPr>
          </w:pPr>
        </w:p>
      </w:tc>
      <w:tc>
        <w:tcPr>
          <w:tcW w:w="852" w:type="dxa"/>
          <w:hideMark/>
        </w:tcPr>
        <w:p w14:paraId="2B8E2E33" w14:textId="77777777" w:rsidR="0046035A" w:rsidRDefault="0046035A" w:rsidP="0046035A">
          <w:pPr>
            <w:pStyle w:val="Footer"/>
            <w:spacing w:line="276" w:lineRule="auto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482" w:type="dxa"/>
          <w:hideMark/>
        </w:tcPr>
        <w:p w14:paraId="088F2F33" w14:textId="24BF1D84" w:rsidR="0046035A" w:rsidRDefault="0046035A" w:rsidP="0046035A">
          <w:pPr>
            <w:pStyle w:val="Footer"/>
            <w:spacing w:line="276" w:lineRule="auto"/>
            <w:jc w:val="right"/>
            <w:rPr>
              <w:rFonts w:ascii="Times New Roman" w:hAnsi="Times New Roman"/>
              <w:sz w:val="18"/>
              <w:lang w:val="hr-HR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FB7719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>
            <w:rPr>
              <w:rFonts w:ascii="Times New Roman" w:hAnsi="Times New Roman"/>
              <w:sz w:val="18"/>
            </w:rPr>
            <w:t>/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 \* MERGEFORMAT </w:instrText>
          </w:r>
          <w:r>
            <w:rPr>
              <w:rFonts w:ascii="Times New Roman" w:hAnsi="Times New Roman"/>
            </w:rPr>
            <w:fldChar w:fldCharType="separate"/>
          </w:r>
          <w:r w:rsidR="00FB7719" w:rsidRPr="00FB7719">
            <w:rPr>
              <w:rFonts w:ascii="Times New Roman" w:hAnsi="Times New Roman"/>
              <w:noProof/>
              <w:sz w:val="18"/>
            </w:rPr>
            <w:t>2</w:t>
          </w:r>
          <w:r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77158638" w14:textId="77777777" w:rsidR="0046035A" w:rsidRDefault="0046035A" w:rsidP="0046035A">
    <w:pPr>
      <w:pStyle w:val="Footer"/>
      <w:rPr>
        <w:sz w:val="4"/>
        <w:szCs w:val="4"/>
      </w:rPr>
    </w:pPr>
  </w:p>
  <w:p w14:paraId="0FCB1373" w14:textId="77777777" w:rsidR="0046035A" w:rsidRPr="0046035A" w:rsidRDefault="0046035A" w:rsidP="0046035A">
    <w:pPr>
      <w:pStyle w:val="Foo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1BBEA5" w14:textId="77777777" w:rsidR="00C93A05" w:rsidRDefault="00895F02" w:rsidP="00C93A05">
    <w:pPr>
      <w:pStyle w:val="Footer"/>
      <w:rPr>
        <w:sz w:val="18"/>
      </w:rPr>
    </w:pPr>
    <w:r w:rsidRPr="006E13FF">
      <w:rPr>
        <w:noProof/>
        <w:sz w:val="18"/>
        <w:lang w:val="bs-Latn-BA" w:eastAsia="bs-Latn-B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0873179" wp14:editId="6D81DFF2">
              <wp:simplePos x="0" y="0"/>
              <wp:positionH relativeFrom="column">
                <wp:posOffset>-114300</wp:posOffset>
              </wp:positionH>
              <wp:positionV relativeFrom="paragraph">
                <wp:posOffset>55245</wp:posOffset>
              </wp:positionV>
              <wp:extent cx="6057900" cy="0"/>
              <wp:effectExtent l="9525" t="7620" r="9525" b="1143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2A4F0F7A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5pt" to="46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" strokeweight=".5pt">
              <v:stroke startarrowwidth="narrow" startarrowlength="short" endarrowwidth="narrow" endarrowlength="short"/>
            </v:line>
          </w:pict>
        </mc:Fallback>
      </mc:AlternateContent>
    </w:r>
  </w:p>
  <w:tbl>
    <w:tblPr>
      <w:tblW w:w="9266" w:type="dxa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021"/>
      <w:gridCol w:w="2013"/>
      <w:gridCol w:w="1276"/>
      <w:gridCol w:w="1838"/>
      <w:gridCol w:w="2126"/>
      <w:gridCol w:w="992"/>
    </w:tblGrid>
    <w:tr w:rsidR="00C93A05" w14:paraId="1B4A86DC" w14:textId="77777777">
      <w:tc>
        <w:tcPr>
          <w:tcW w:w="1021" w:type="dxa"/>
        </w:tcPr>
        <w:p w14:paraId="7C6D7D14" w14:textId="77777777" w:rsidR="00C93A05" w:rsidRDefault="00C93A05" w:rsidP="00C93A05">
          <w:pPr>
            <w:pStyle w:val="Footer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Izdanje</w:t>
          </w:r>
          <w:proofErr w:type="spellEnd"/>
          <w:r>
            <w:rPr>
              <w:rFonts w:ascii="Times New Roman" w:hAnsi="Times New Roman"/>
              <w:sz w:val="18"/>
            </w:rPr>
            <w:t xml:space="preserve"> 1</w:t>
          </w:r>
        </w:p>
      </w:tc>
      <w:tc>
        <w:tcPr>
          <w:tcW w:w="8245" w:type="dxa"/>
          <w:gridSpan w:val="5"/>
        </w:tcPr>
        <w:p w14:paraId="0F6470DD" w14:textId="77777777" w:rsidR="00C93A05" w:rsidRDefault="00C93A05" w:rsidP="00C93A05">
          <w:pPr>
            <w:pStyle w:val="Footer"/>
            <w:tabs>
              <w:tab w:val="clear" w:pos="4320"/>
            </w:tabs>
            <w:jc w:val="right"/>
            <w:rPr>
              <w:rFonts w:ascii="Times New Roman" w:hAnsi="Times New Roman"/>
              <w:b/>
              <w:bCs/>
              <w:sz w:val="18"/>
            </w:rPr>
          </w:pPr>
          <w:proofErr w:type="gramStart"/>
          <w:r>
            <w:rPr>
              <w:rFonts w:ascii="Times New Roman" w:hAnsi="Times New Roman"/>
              <w:b/>
              <w:bCs/>
              <w:sz w:val="18"/>
            </w:rPr>
            <w:t>OA  X</w:t>
          </w:r>
          <w:proofErr w:type="gramEnd"/>
          <w:r>
            <w:rPr>
              <w:rFonts w:ascii="Times New Roman" w:hAnsi="Times New Roman"/>
              <w:b/>
              <w:bCs/>
              <w:sz w:val="18"/>
            </w:rPr>
            <w:t>/Y-Z</w:t>
          </w:r>
        </w:p>
      </w:tc>
    </w:tr>
    <w:tr w:rsidR="00C93A05" w14:paraId="5F5A2ECA" w14:textId="77777777">
      <w:tc>
        <w:tcPr>
          <w:tcW w:w="3034" w:type="dxa"/>
          <w:gridSpan w:val="2"/>
        </w:tcPr>
        <w:p w14:paraId="15245EB8" w14:textId="77777777" w:rsidR="00C93A05" w:rsidRDefault="00201493" w:rsidP="00C93A05">
          <w:pPr>
            <w:pStyle w:val="Footer"/>
            <w:jc w:val="both"/>
            <w:rPr>
              <w:rFonts w:ascii="Times New Roman" w:hAnsi="Times New Roman"/>
              <w:sz w:val="10"/>
            </w:rPr>
          </w:pPr>
          <w:r>
            <w:rPr>
              <w:rFonts w:ascii="Times New Roman" w:hAnsi="Times New Roman"/>
              <w:noProof/>
              <w:sz w:val="10"/>
            </w:rPr>
            <w:fldChar w:fldCharType="begin"/>
          </w:r>
          <w:r>
            <w:rPr>
              <w:rFonts w:ascii="Times New Roman" w:hAnsi="Times New Roman"/>
              <w:noProof/>
              <w:sz w:val="10"/>
            </w:rPr>
            <w:instrText xml:space="preserve"> FILENAME  \* MERGEFORMAT </w:instrText>
          </w:r>
          <w:r>
            <w:rPr>
              <w:rFonts w:ascii="Times New Roman" w:hAnsi="Times New Roman"/>
              <w:noProof/>
              <w:sz w:val="10"/>
            </w:rPr>
            <w:fldChar w:fldCharType="separate"/>
          </w:r>
          <w:r w:rsidR="003F766F">
            <w:rPr>
              <w:rFonts w:ascii="Times New Roman" w:hAnsi="Times New Roman"/>
              <w:noProof/>
              <w:sz w:val="10"/>
            </w:rPr>
            <w:t>Prilog 1 PD 08203 Z03 i4</w:t>
          </w:r>
          <w:r>
            <w:rPr>
              <w:rFonts w:ascii="Times New Roman" w:hAnsi="Times New Roman"/>
              <w:noProof/>
              <w:sz w:val="10"/>
            </w:rPr>
            <w:fldChar w:fldCharType="end"/>
          </w:r>
        </w:p>
      </w:tc>
      <w:tc>
        <w:tcPr>
          <w:tcW w:w="1276" w:type="dxa"/>
        </w:tcPr>
        <w:p w14:paraId="2F52868C" w14:textId="77777777" w:rsidR="00C93A05" w:rsidRDefault="00C93A05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</w:p>
      </w:tc>
      <w:tc>
        <w:tcPr>
          <w:tcW w:w="1838" w:type="dxa"/>
        </w:tcPr>
        <w:p w14:paraId="0C006A33" w14:textId="77777777" w:rsidR="00C93A05" w:rsidRDefault="00C93A05" w:rsidP="00C93A05">
          <w:pPr>
            <w:pStyle w:val="Footer"/>
            <w:tabs>
              <w:tab w:val="clear" w:pos="4320"/>
            </w:tabs>
            <w:jc w:val="both"/>
            <w:rPr>
              <w:rFonts w:ascii="Times New Roman" w:hAnsi="Times New Roman"/>
              <w:sz w:val="18"/>
            </w:rPr>
          </w:pPr>
        </w:p>
      </w:tc>
      <w:tc>
        <w:tcPr>
          <w:tcW w:w="2126" w:type="dxa"/>
        </w:tcPr>
        <w:p w14:paraId="06F6E8FE" w14:textId="77777777" w:rsidR="00C93A05" w:rsidRDefault="00C93A05" w:rsidP="00C93A05">
          <w:pPr>
            <w:pStyle w:val="Footer"/>
            <w:ind w:hanging="170"/>
            <w:jc w:val="right"/>
            <w:rPr>
              <w:rFonts w:ascii="Times New Roman" w:hAnsi="Times New Roman"/>
              <w:sz w:val="18"/>
            </w:rPr>
          </w:pPr>
          <w:proofErr w:type="spellStart"/>
          <w:r>
            <w:rPr>
              <w:rFonts w:ascii="Times New Roman" w:hAnsi="Times New Roman"/>
              <w:sz w:val="18"/>
            </w:rPr>
            <w:t>Strana</w:t>
          </w:r>
          <w:proofErr w:type="spellEnd"/>
          <w:r>
            <w:rPr>
              <w:rFonts w:ascii="Times New Roman" w:hAnsi="Times New Roman"/>
              <w:sz w:val="18"/>
            </w:rPr>
            <w:t>:</w:t>
          </w:r>
        </w:p>
      </w:tc>
      <w:tc>
        <w:tcPr>
          <w:tcW w:w="992" w:type="dxa"/>
        </w:tcPr>
        <w:p w14:paraId="4955102B" w14:textId="77777777" w:rsidR="00C93A05" w:rsidRDefault="006E13FF" w:rsidP="00C93A05">
          <w:pPr>
            <w:pStyle w:val="Footer"/>
            <w:jc w:val="right"/>
            <w:rPr>
              <w:rFonts w:ascii="Times New Roman" w:hAnsi="Times New Roman"/>
              <w:sz w:val="18"/>
            </w:rPr>
          </w:pPr>
          <w:r>
            <w:rPr>
              <w:rFonts w:ascii="Times New Roman" w:hAnsi="Times New Roman"/>
              <w:sz w:val="18"/>
            </w:rPr>
            <w:fldChar w:fldCharType="begin"/>
          </w:r>
          <w:r w:rsidR="00C93A05">
            <w:rPr>
              <w:rFonts w:ascii="Times New Roman" w:hAnsi="Times New Roman"/>
              <w:sz w:val="18"/>
            </w:rPr>
            <w:instrText xml:space="preserve"> PAGE  \* MERGEFORMAT </w:instrText>
          </w:r>
          <w:r>
            <w:rPr>
              <w:rFonts w:ascii="Times New Roman" w:hAnsi="Times New Roman"/>
              <w:sz w:val="18"/>
            </w:rPr>
            <w:fldChar w:fldCharType="separate"/>
          </w:r>
          <w:r w:rsidR="005C0498">
            <w:rPr>
              <w:rFonts w:ascii="Times New Roman" w:hAnsi="Times New Roman"/>
              <w:noProof/>
              <w:sz w:val="18"/>
            </w:rPr>
            <w:t>1</w:t>
          </w:r>
          <w:r>
            <w:rPr>
              <w:rFonts w:ascii="Times New Roman" w:hAnsi="Times New Roman"/>
              <w:sz w:val="18"/>
            </w:rPr>
            <w:fldChar w:fldCharType="end"/>
          </w:r>
          <w:r w:rsidR="00C93A05">
            <w:rPr>
              <w:rFonts w:ascii="Times New Roman" w:hAnsi="Times New Roman"/>
              <w:sz w:val="18"/>
            </w:rPr>
            <w:t>/</w:t>
          </w:r>
          <w:r w:rsidR="00201493">
            <w:rPr>
              <w:rFonts w:ascii="Times New Roman" w:hAnsi="Times New Roman"/>
              <w:noProof/>
              <w:sz w:val="18"/>
            </w:rPr>
            <w:fldChar w:fldCharType="begin"/>
          </w:r>
          <w:r w:rsidR="00201493">
            <w:rPr>
              <w:rFonts w:ascii="Times New Roman" w:hAnsi="Times New Roman"/>
              <w:noProof/>
              <w:sz w:val="18"/>
            </w:rPr>
            <w:instrText xml:space="preserve"> NUMPAGES  \* MERGEFORMAT </w:instrText>
          </w:r>
          <w:r w:rsidR="00201493">
            <w:rPr>
              <w:rFonts w:ascii="Times New Roman" w:hAnsi="Times New Roman"/>
              <w:noProof/>
              <w:sz w:val="18"/>
            </w:rPr>
            <w:fldChar w:fldCharType="separate"/>
          </w:r>
          <w:r w:rsidR="003F766F">
            <w:rPr>
              <w:rFonts w:ascii="Times New Roman" w:hAnsi="Times New Roman"/>
              <w:noProof/>
              <w:sz w:val="18"/>
            </w:rPr>
            <w:t>1</w:t>
          </w:r>
          <w:r w:rsidR="00201493">
            <w:rPr>
              <w:rFonts w:ascii="Times New Roman" w:hAnsi="Times New Roman"/>
              <w:noProof/>
              <w:sz w:val="18"/>
            </w:rPr>
            <w:fldChar w:fldCharType="end"/>
          </w:r>
        </w:p>
      </w:tc>
    </w:tr>
  </w:tbl>
  <w:p w14:paraId="21C1EE2D" w14:textId="77777777" w:rsidR="00C93A05" w:rsidRPr="00C93A05" w:rsidRDefault="00C93A05">
    <w:pPr>
      <w:pStyle w:val="Footer"/>
      <w:rPr>
        <w:rFonts w:ascii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541D74" w14:textId="77777777" w:rsidR="00B768F9" w:rsidRDefault="00B768F9">
      <w:r>
        <w:separator/>
      </w:r>
    </w:p>
  </w:footnote>
  <w:footnote w:type="continuationSeparator" w:id="0">
    <w:p w14:paraId="2C274593" w14:textId="77777777" w:rsidR="00B768F9" w:rsidRDefault="00B76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BC3CCA" w14:textId="77777777" w:rsidR="005C0498" w:rsidRDefault="005C0498" w:rsidP="005C0498">
    <w:pPr>
      <w:pStyle w:val="Header"/>
      <w:jc w:val="center"/>
    </w:pPr>
  </w:p>
  <w:p w14:paraId="4774EE25" w14:textId="77777777" w:rsidR="00C93A05" w:rsidRPr="00895F02" w:rsidRDefault="00C93A05" w:rsidP="00895F02">
    <w:pPr>
      <w:rPr>
        <w:b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BB4F5A" w14:textId="77777777" w:rsidR="00C93A05" w:rsidRDefault="00895F02" w:rsidP="00C93A05">
    <w:pPr>
      <w:pStyle w:val="Header"/>
      <w:jc w:val="center"/>
    </w:pPr>
    <w:r w:rsidRPr="00F304AC">
      <w:rPr>
        <w:noProof/>
        <w:lang w:val="bs-Latn-BA" w:eastAsia="bs-Latn-BA"/>
      </w:rPr>
      <w:drawing>
        <wp:inline distT="0" distB="0" distL="0" distR="0" wp14:anchorId="21CA413D" wp14:editId="6735771B">
          <wp:extent cx="4202430" cy="756285"/>
          <wp:effectExtent l="0" t="0" r="7620" b="5715"/>
          <wp:docPr id="15" name="Picture 15" descr="LOGO Direkcija SK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irekcija SK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2430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E024CF" w14:textId="77777777" w:rsidR="00C93A05" w:rsidRPr="00C93A05" w:rsidRDefault="00895F02" w:rsidP="00C93A05">
    <w:pPr>
      <w:rPr>
        <w:b/>
        <w:i/>
      </w:rPr>
    </w:pPr>
    <w:r w:rsidRPr="006E13FF">
      <w:rPr>
        <w:noProof/>
        <w:lang w:val="bs-Latn-BA" w:eastAsia="bs-Latn-B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9273E9F" wp14:editId="419A1E3F">
              <wp:simplePos x="0" y="0"/>
              <wp:positionH relativeFrom="column">
                <wp:posOffset>-114300</wp:posOffset>
              </wp:positionH>
              <wp:positionV relativeFrom="paragraph">
                <wp:posOffset>127000</wp:posOffset>
              </wp:positionV>
              <wp:extent cx="6057900" cy="0"/>
              <wp:effectExtent l="9525" t="12700" r="9525" b="15875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60223321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pt" to="468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lpKEwIAACkEAAAOAAAAZHJzL2Uyb0RvYy54bWysU8GO2jAQvVfqP1i+QxIaW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" strokecolor="gray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04B414A1"/>
    <w:multiLevelType w:val="hybridMultilevel"/>
    <w:tmpl w:val="026C52EA"/>
    <w:lvl w:ilvl="0" w:tplc="25EC56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E0767"/>
    <w:multiLevelType w:val="hybridMultilevel"/>
    <w:tmpl w:val="3A4C078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08087D"/>
    <w:multiLevelType w:val="hybridMultilevel"/>
    <w:tmpl w:val="4056AE94"/>
    <w:lvl w:ilvl="0" w:tplc="45FC5B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A3CDE"/>
    <w:multiLevelType w:val="hybridMultilevel"/>
    <w:tmpl w:val="B1D00864"/>
    <w:lvl w:ilvl="0" w:tplc="1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51CF4220"/>
    <w:multiLevelType w:val="hybridMultilevel"/>
    <w:tmpl w:val="28E41716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D06EB0"/>
    <w:multiLevelType w:val="hybridMultilevel"/>
    <w:tmpl w:val="FDF07596"/>
    <w:lvl w:ilvl="0" w:tplc="B6545C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BF3581"/>
    <w:multiLevelType w:val="hybridMultilevel"/>
    <w:tmpl w:val="9AB0D578"/>
    <w:lvl w:ilvl="0" w:tplc="1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BE6BFC"/>
    <w:multiLevelType w:val="hybridMultilevel"/>
    <w:tmpl w:val="0A140C2A"/>
    <w:lvl w:ilvl="0" w:tplc="B15469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41F80"/>
    <w:multiLevelType w:val="hybridMultilevel"/>
    <w:tmpl w:val="475270BA"/>
    <w:lvl w:ilvl="0" w:tplc="D7C2ADF6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1" w15:restartNumberingAfterBreak="0">
    <w:nsid w:val="6B0A25BF"/>
    <w:multiLevelType w:val="hybridMultilevel"/>
    <w:tmpl w:val="476ECEDA"/>
    <w:lvl w:ilvl="0" w:tplc="C626542A">
      <w:numFmt w:val="bullet"/>
      <w:lvlText w:val="-"/>
      <w:lvlJc w:val="left"/>
      <w:pPr>
        <w:ind w:left="2279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12" w15:restartNumberingAfterBreak="0">
    <w:nsid w:val="74F820F6"/>
    <w:multiLevelType w:val="hybridMultilevel"/>
    <w:tmpl w:val="83E0C228"/>
    <w:lvl w:ilvl="0" w:tplc="B37C332C">
      <w:numFmt w:val="bullet"/>
      <w:lvlText w:val="-"/>
      <w:lvlJc w:val="left"/>
      <w:pPr>
        <w:ind w:left="2295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661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733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8055" w:hanging="360"/>
      </w:pPr>
      <w:rPr>
        <w:rFonts w:ascii="Wingdings" w:hAnsi="Wingdings" w:hint="default"/>
      </w:rPr>
    </w:lvl>
  </w:abstractNum>
  <w:abstractNum w:abstractNumId="13" w15:restartNumberingAfterBreak="0">
    <w:nsid w:val="7A4170F2"/>
    <w:multiLevelType w:val="hybridMultilevel"/>
    <w:tmpl w:val="92FA2D6E"/>
    <w:lvl w:ilvl="0" w:tplc="1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5"/>
  </w:num>
  <w:num w:numId="5">
    <w:abstractNumId w:val="9"/>
  </w:num>
  <w:num w:numId="6">
    <w:abstractNumId w:val="3"/>
  </w:num>
  <w:num w:numId="7">
    <w:abstractNumId w:val="10"/>
  </w:num>
  <w:num w:numId="8">
    <w:abstractNumId w:val="11"/>
  </w:num>
  <w:num w:numId="9">
    <w:abstractNumId w:val="12"/>
  </w:num>
  <w:num w:numId="10">
    <w:abstractNumId w:val="8"/>
  </w:num>
  <w:num w:numId="11">
    <w:abstractNumId w:val="0"/>
  </w:num>
  <w:num w:numId="12">
    <w:abstractNumId w:val="6"/>
  </w:num>
  <w:num w:numId="13">
    <w:abstractNumId w:val="2"/>
  </w:num>
  <w:num w:numId="14">
    <w:abstractNumId w:val="13"/>
  </w:num>
  <w:num w:numId="15">
    <w:abstractNumId w:val="4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E9E"/>
    <w:rsid w:val="000103ED"/>
    <w:rsid w:val="00014162"/>
    <w:rsid w:val="000210BF"/>
    <w:rsid w:val="000217A1"/>
    <w:rsid w:val="0002743A"/>
    <w:rsid w:val="00033D23"/>
    <w:rsid w:val="00042AE5"/>
    <w:rsid w:val="00050113"/>
    <w:rsid w:val="00055107"/>
    <w:rsid w:val="000707A7"/>
    <w:rsid w:val="0008137F"/>
    <w:rsid w:val="00083C5F"/>
    <w:rsid w:val="000A143E"/>
    <w:rsid w:val="000A3BC2"/>
    <w:rsid w:val="000D64EA"/>
    <w:rsid w:val="000F3BE0"/>
    <w:rsid w:val="00100116"/>
    <w:rsid w:val="00103A8E"/>
    <w:rsid w:val="001100E9"/>
    <w:rsid w:val="00113E8E"/>
    <w:rsid w:val="0013106B"/>
    <w:rsid w:val="001315B7"/>
    <w:rsid w:val="001473BF"/>
    <w:rsid w:val="0015215C"/>
    <w:rsid w:val="00167D50"/>
    <w:rsid w:val="00182FA6"/>
    <w:rsid w:val="0018720F"/>
    <w:rsid w:val="001875A8"/>
    <w:rsid w:val="00191893"/>
    <w:rsid w:val="00192D59"/>
    <w:rsid w:val="00195C5D"/>
    <w:rsid w:val="001A7414"/>
    <w:rsid w:val="001B6EA5"/>
    <w:rsid w:val="001C016C"/>
    <w:rsid w:val="001C10C2"/>
    <w:rsid w:val="001E5E70"/>
    <w:rsid w:val="001F1C34"/>
    <w:rsid w:val="001F21CA"/>
    <w:rsid w:val="001F3875"/>
    <w:rsid w:val="00201493"/>
    <w:rsid w:val="00203508"/>
    <w:rsid w:val="0020427D"/>
    <w:rsid w:val="002042A5"/>
    <w:rsid w:val="002247CB"/>
    <w:rsid w:val="00232F67"/>
    <w:rsid w:val="0023724B"/>
    <w:rsid w:val="0025267A"/>
    <w:rsid w:val="00262D79"/>
    <w:rsid w:val="0026462E"/>
    <w:rsid w:val="00285ADB"/>
    <w:rsid w:val="0028633F"/>
    <w:rsid w:val="00290917"/>
    <w:rsid w:val="002A5944"/>
    <w:rsid w:val="002A5D3C"/>
    <w:rsid w:val="002B2537"/>
    <w:rsid w:val="002B3D9E"/>
    <w:rsid w:val="002B5526"/>
    <w:rsid w:val="002B7040"/>
    <w:rsid w:val="002C5077"/>
    <w:rsid w:val="002D3CBB"/>
    <w:rsid w:val="002E1066"/>
    <w:rsid w:val="002F19C0"/>
    <w:rsid w:val="002F29B5"/>
    <w:rsid w:val="00307DC6"/>
    <w:rsid w:val="00315A3B"/>
    <w:rsid w:val="00323147"/>
    <w:rsid w:val="00336196"/>
    <w:rsid w:val="00336D56"/>
    <w:rsid w:val="00343152"/>
    <w:rsid w:val="003515A8"/>
    <w:rsid w:val="003563C2"/>
    <w:rsid w:val="0037531F"/>
    <w:rsid w:val="0038177F"/>
    <w:rsid w:val="00384493"/>
    <w:rsid w:val="003872E7"/>
    <w:rsid w:val="0039072A"/>
    <w:rsid w:val="003975D8"/>
    <w:rsid w:val="003A6B6E"/>
    <w:rsid w:val="003B0D77"/>
    <w:rsid w:val="003B57FB"/>
    <w:rsid w:val="003C1A89"/>
    <w:rsid w:val="003C1D3F"/>
    <w:rsid w:val="003E6209"/>
    <w:rsid w:val="003F5155"/>
    <w:rsid w:val="003F766F"/>
    <w:rsid w:val="0040144E"/>
    <w:rsid w:val="00402160"/>
    <w:rsid w:val="0040248F"/>
    <w:rsid w:val="004119E5"/>
    <w:rsid w:val="00430046"/>
    <w:rsid w:val="00452BDC"/>
    <w:rsid w:val="00453E4F"/>
    <w:rsid w:val="0046035A"/>
    <w:rsid w:val="004728F7"/>
    <w:rsid w:val="00484624"/>
    <w:rsid w:val="00487AFF"/>
    <w:rsid w:val="004C0D73"/>
    <w:rsid w:val="004E5ECD"/>
    <w:rsid w:val="004F10D6"/>
    <w:rsid w:val="0050654A"/>
    <w:rsid w:val="00506D8D"/>
    <w:rsid w:val="00507D13"/>
    <w:rsid w:val="005145F8"/>
    <w:rsid w:val="00517F66"/>
    <w:rsid w:val="00522520"/>
    <w:rsid w:val="00531641"/>
    <w:rsid w:val="0057012C"/>
    <w:rsid w:val="00583DDA"/>
    <w:rsid w:val="00595676"/>
    <w:rsid w:val="00596FBB"/>
    <w:rsid w:val="005A11E8"/>
    <w:rsid w:val="005A1354"/>
    <w:rsid w:val="005A5D9C"/>
    <w:rsid w:val="005A7C31"/>
    <w:rsid w:val="005B6567"/>
    <w:rsid w:val="005C0498"/>
    <w:rsid w:val="005C411F"/>
    <w:rsid w:val="005C6CB5"/>
    <w:rsid w:val="005D2A8D"/>
    <w:rsid w:val="005E251B"/>
    <w:rsid w:val="005F6321"/>
    <w:rsid w:val="00606832"/>
    <w:rsid w:val="0063188D"/>
    <w:rsid w:val="00631E9E"/>
    <w:rsid w:val="00650FF6"/>
    <w:rsid w:val="0065614C"/>
    <w:rsid w:val="006575A7"/>
    <w:rsid w:val="006645BF"/>
    <w:rsid w:val="00666934"/>
    <w:rsid w:val="00666DD3"/>
    <w:rsid w:val="00667D00"/>
    <w:rsid w:val="00672DB6"/>
    <w:rsid w:val="00681DA0"/>
    <w:rsid w:val="0068726F"/>
    <w:rsid w:val="006A2CB8"/>
    <w:rsid w:val="006B11AF"/>
    <w:rsid w:val="006B1BA3"/>
    <w:rsid w:val="006C3672"/>
    <w:rsid w:val="006C711A"/>
    <w:rsid w:val="006D0D0D"/>
    <w:rsid w:val="006E026F"/>
    <w:rsid w:val="006E13FF"/>
    <w:rsid w:val="006E3D9A"/>
    <w:rsid w:val="00706465"/>
    <w:rsid w:val="007066DF"/>
    <w:rsid w:val="007123C2"/>
    <w:rsid w:val="0071290B"/>
    <w:rsid w:val="00713CB6"/>
    <w:rsid w:val="00741507"/>
    <w:rsid w:val="0074151C"/>
    <w:rsid w:val="0074155A"/>
    <w:rsid w:val="00744326"/>
    <w:rsid w:val="007545DC"/>
    <w:rsid w:val="0076503C"/>
    <w:rsid w:val="007755F9"/>
    <w:rsid w:val="0078375F"/>
    <w:rsid w:val="00792F41"/>
    <w:rsid w:val="007947CF"/>
    <w:rsid w:val="0079665F"/>
    <w:rsid w:val="007A309B"/>
    <w:rsid w:val="007B4B42"/>
    <w:rsid w:val="007B70F0"/>
    <w:rsid w:val="007C65D0"/>
    <w:rsid w:val="007E004C"/>
    <w:rsid w:val="007F2346"/>
    <w:rsid w:val="007F7606"/>
    <w:rsid w:val="00800618"/>
    <w:rsid w:val="00801D94"/>
    <w:rsid w:val="00806C19"/>
    <w:rsid w:val="00812182"/>
    <w:rsid w:val="0081552F"/>
    <w:rsid w:val="00827166"/>
    <w:rsid w:val="00840EA2"/>
    <w:rsid w:val="00842DC1"/>
    <w:rsid w:val="008519AD"/>
    <w:rsid w:val="00853875"/>
    <w:rsid w:val="0085551A"/>
    <w:rsid w:val="008641AC"/>
    <w:rsid w:val="00865A1B"/>
    <w:rsid w:val="00884D04"/>
    <w:rsid w:val="00885328"/>
    <w:rsid w:val="0089075B"/>
    <w:rsid w:val="00895F02"/>
    <w:rsid w:val="008A1CB9"/>
    <w:rsid w:val="008A5A2D"/>
    <w:rsid w:val="008C1075"/>
    <w:rsid w:val="008D35CC"/>
    <w:rsid w:val="008D4AFB"/>
    <w:rsid w:val="009123A1"/>
    <w:rsid w:val="0091286B"/>
    <w:rsid w:val="009137A1"/>
    <w:rsid w:val="00920F0B"/>
    <w:rsid w:val="00926C5A"/>
    <w:rsid w:val="00943AF5"/>
    <w:rsid w:val="0094520F"/>
    <w:rsid w:val="00974CA2"/>
    <w:rsid w:val="00975A66"/>
    <w:rsid w:val="00976D8C"/>
    <w:rsid w:val="00983635"/>
    <w:rsid w:val="00985552"/>
    <w:rsid w:val="009944A7"/>
    <w:rsid w:val="009A14D9"/>
    <w:rsid w:val="009B5008"/>
    <w:rsid w:val="009C0A45"/>
    <w:rsid w:val="009C5C30"/>
    <w:rsid w:val="009F504B"/>
    <w:rsid w:val="00A0569B"/>
    <w:rsid w:val="00A07B8C"/>
    <w:rsid w:val="00A10008"/>
    <w:rsid w:val="00A142CE"/>
    <w:rsid w:val="00A163D5"/>
    <w:rsid w:val="00A403A1"/>
    <w:rsid w:val="00A46D4C"/>
    <w:rsid w:val="00A67D8D"/>
    <w:rsid w:val="00A70B78"/>
    <w:rsid w:val="00A90C3B"/>
    <w:rsid w:val="00A97193"/>
    <w:rsid w:val="00A978E0"/>
    <w:rsid w:val="00AB0536"/>
    <w:rsid w:val="00AB446F"/>
    <w:rsid w:val="00AC6EAB"/>
    <w:rsid w:val="00AD1109"/>
    <w:rsid w:val="00AD6917"/>
    <w:rsid w:val="00AE3587"/>
    <w:rsid w:val="00B06E17"/>
    <w:rsid w:val="00B1619D"/>
    <w:rsid w:val="00B41D30"/>
    <w:rsid w:val="00B6650A"/>
    <w:rsid w:val="00B66D98"/>
    <w:rsid w:val="00B70265"/>
    <w:rsid w:val="00B739E8"/>
    <w:rsid w:val="00B768F9"/>
    <w:rsid w:val="00B93379"/>
    <w:rsid w:val="00B933B7"/>
    <w:rsid w:val="00B95D32"/>
    <w:rsid w:val="00BB414A"/>
    <w:rsid w:val="00BC043F"/>
    <w:rsid w:val="00BC1462"/>
    <w:rsid w:val="00BC23A5"/>
    <w:rsid w:val="00BC3D83"/>
    <w:rsid w:val="00BC7614"/>
    <w:rsid w:val="00BE6F9F"/>
    <w:rsid w:val="00BF1CE9"/>
    <w:rsid w:val="00C061F4"/>
    <w:rsid w:val="00C07958"/>
    <w:rsid w:val="00C2121C"/>
    <w:rsid w:val="00C32308"/>
    <w:rsid w:val="00C75D74"/>
    <w:rsid w:val="00C93A05"/>
    <w:rsid w:val="00CA74D7"/>
    <w:rsid w:val="00CC0BB6"/>
    <w:rsid w:val="00CD0446"/>
    <w:rsid w:val="00CE139F"/>
    <w:rsid w:val="00CE597F"/>
    <w:rsid w:val="00CE7E8E"/>
    <w:rsid w:val="00CF694B"/>
    <w:rsid w:val="00D013E1"/>
    <w:rsid w:val="00D04768"/>
    <w:rsid w:val="00D20D59"/>
    <w:rsid w:val="00D26838"/>
    <w:rsid w:val="00D5588D"/>
    <w:rsid w:val="00D65789"/>
    <w:rsid w:val="00D67B82"/>
    <w:rsid w:val="00D718E9"/>
    <w:rsid w:val="00D756EC"/>
    <w:rsid w:val="00D9373E"/>
    <w:rsid w:val="00DA49ED"/>
    <w:rsid w:val="00DA4BC9"/>
    <w:rsid w:val="00DB1AF1"/>
    <w:rsid w:val="00DC3E86"/>
    <w:rsid w:val="00DC78FF"/>
    <w:rsid w:val="00DD3A4E"/>
    <w:rsid w:val="00DE1CA6"/>
    <w:rsid w:val="00DE6726"/>
    <w:rsid w:val="00DF60C5"/>
    <w:rsid w:val="00E21623"/>
    <w:rsid w:val="00E40A0B"/>
    <w:rsid w:val="00E4107B"/>
    <w:rsid w:val="00E44611"/>
    <w:rsid w:val="00E4670D"/>
    <w:rsid w:val="00E641CF"/>
    <w:rsid w:val="00E824C3"/>
    <w:rsid w:val="00E83E6D"/>
    <w:rsid w:val="00E93561"/>
    <w:rsid w:val="00EA205E"/>
    <w:rsid w:val="00EB3D92"/>
    <w:rsid w:val="00EC0645"/>
    <w:rsid w:val="00EC5816"/>
    <w:rsid w:val="00ED1662"/>
    <w:rsid w:val="00EE2658"/>
    <w:rsid w:val="00EF1D0F"/>
    <w:rsid w:val="00F12928"/>
    <w:rsid w:val="00F159C0"/>
    <w:rsid w:val="00F304AC"/>
    <w:rsid w:val="00F33701"/>
    <w:rsid w:val="00F37DD1"/>
    <w:rsid w:val="00F45182"/>
    <w:rsid w:val="00F51780"/>
    <w:rsid w:val="00F52CAB"/>
    <w:rsid w:val="00F54F66"/>
    <w:rsid w:val="00F55821"/>
    <w:rsid w:val="00F61AD5"/>
    <w:rsid w:val="00F667FD"/>
    <w:rsid w:val="00F734FE"/>
    <w:rsid w:val="00F7671D"/>
    <w:rsid w:val="00F8530A"/>
    <w:rsid w:val="00F85DDF"/>
    <w:rsid w:val="00F86058"/>
    <w:rsid w:val="00FA7518"/>
    <w:rsid w:val="00FB6702"/>
    <w:rsid w:val="00FB7719"/>
    <w:rsid w:val="00FD088C"/>
    <w:rsid w:val="00FD4986"/>
    <w:rsid w:val="00FE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B5BBC28"/>
  <w15:docId w15:val="{10CC7D9E-D0BE-480B-897D-9F3C749BC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0654A"/>
    <w:rPr>
      <w:sz w:val="24"/>
      <w:szCs w:val="24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895F02"/>
    <w:pPr>
      <w:keepNext/>
      <w:numPr>
        <w:numId w:val="2"/>
      </w:numPr>
      <w:spacing w:before="240" w:after="60"/>
      <w:jc w:val="both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895F02"/>
    <w:pPr>
      <w:keepNext/>
      <w:numPr>
        <w:ilvl w:val="1"/>
        <w:numId w:val="2"/>
      </w:numPr>
      <w:spacing w:before="120" w:after="120"/>
      <w:jc w:val="both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895F02"/>
    <w:pPr>
      <w:keepNext/>
      <w:numPr>
        <w:ilvl w:val="2"/>
        <w:numId w:val="2"/>
      </w:numPr>
      <w:spacing w:before="120" w:after="120"/>
      <w:jc w:val="both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895F02"/>
    <w:pPr>
      <w:keepNext/>
      <w:numPr>
        <w:ilvl w:val="3"/>
        <w:numId w:val="2"/>
      </w:numPr>
      <w:spacing w:before="120" w:after="120"/>
      <w:jc w:val="both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895F02"/>
    <w:pPr>
      <w:numPr>
        <w:ilvl w:val="4"/>
        <w:numId w:val="2"/>
      </w:numPr>
      <w:spacing w:before="240" w:after="60"/>
      <w:jc w:val="both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895F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895F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895F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895F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Footer">
    <w:name w:val="footer"/>
    <w:basedOn w:val="Normal"/>
    <w:link w:val="FooterChar"/>
    <w:rsid w:val="0050654A"/>
    <w:pPr>
      <w:tabs>
        <w:tab w:val="center" w:pos="4320"/>
        <w:tab w:val="right" w:pos="8640"/>
      </w:tabs>
    </w:pPr>
    <w:rPr>
      <w:rFonts w:ascii="4D Gothic" w:hAnsi="4D Gothic"/>
      <w:szCs w:val="20"/>
      <w:lang w:val="en-GB"/>
    </w:rPr>
  </w:style>
  <w:style w:type="paragraph" w:styleId="BodyText">
    <w:name w:val="Body Text"/>
    <w:basedOn w:val="Normal"/>
    <w:rsid w:val="0050654A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rsid w:val="006C3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C3672"/>
    <w:rPr>
      <w:rFonts w:ascii="Tahoma" w:hAnsi="Tahoma" w:cs="Tahoma"/>
      <w:sz w:val="16"/>
      <w:szCs w:val="16"/>
      <w:lang w:eastAsia="en-US"/>
    </w:rPr>
  </w:style>
  <w:style w:type="paragraph" w:styleId="BodyText3">
    <w:name w:val="Body Text 3"/>
    <w:basedOn w:val="Normal"/>
    <w:link w:val="BodyText3Char"/>
    <w:rsid w:val="00895F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895F02"/>
    <w:rPr>
      <w:sz w:val="16"/>
      <w:szCs w:val="16"/>
      <w:lang w:val="hr-HR" w:eastAsia="en-US"/>
    </w:rPr>
  </w:style>
  <w:style w:type="character" w:customStyle="1" w:styleId="Heading1Char">
    <w:name w:val="Heading 1 Char"/>
    <w:basedOn w:val="DefaultParagraphFont"/>
    <w:link w:val="Heading1"/>
    <w:rsid w:val="00895F02"/>
    <w:rPr>
      <w:b/>
      <w:kern w:val="28"/>
      <w:sz w:val="24"/>
      <w:lang w:val="en-AU" w:eastAsia="en-US"/>
    </w:rPr>
  </w:style>
  <w:style w:type="character" w:customStyle="1" w:styleId="Heading2Char">
    <w:name w:val="Heading 2 Char"/>
    <w:basedOn w:val="DefaultParagraphFont"/>
    <w:link w:val="Heading2"/>
    <w:rsid w:val="00895F02"/>
    <w:rPr>
      <w:b/>
      <w:sz w:val="24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895F02"/>
    <w:rPr>
      <w:b/>
      <w:sz w:val="24"/>
      <w:lang w:val="en-AU" w:eastAsia="en-US"/>
    </w:rPr>
  </w:style>
  <w:style w:type="character" w:customStyle="1" w:styleId="Heading4Char">
    <w:name w:val="Heading 4 Char"/>
    <w:basedOn w:val="DefaultParagraphFont"/>
    <w:link w:val="Heading4"/>
    <w:rsid w:val="00895F02"/>
    <w:rPr>
      <w:b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rsid w:val="00895F02"/>
    <w:rPr>
      <w:rFonts w:ascii="Arial" w:hAnsi="Arial"/>
      <w:sz w:val="22"/>
      <w:lang w:val="en-AU" w:eastAsia="en-US"/>
    </w:rPr>
  </w:style>
  <w:style w:type="character" w:customStyle="1" w:styleId="Heading6Char">
    <w:name w:val="Heading 6 Char"/>
    <w:basedOn w:val="DefaultParagraphFont"/>
    <w:link w:val="Heading6"/>
    <w:rsid w:val="00895F02"/>
    <w:rPr>
      <w:i/>
      <w:sz w:val="22"/>
      <w:lang w:val="en-AU" w:eastAsia="en-US"/>
    </w:rPr>
  </w:style>
  <w:style w:type="character" w:customStyle="1" w:styleId="Heading7Char">
    <w:name w:val="Heading 7 Char"/>
    <w:basedOn w:val="DefaultParagraphFont"/>
    <w:link w:val="Heading7"/>
    <w:rsid w:val="00895F02"/>
    <w:rPr>
      <w:rFonts w:ascii="Arial" w:hAnsi="Arial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rsid w:val="00895F02"/>
    <w:rPr>
      <w:rFonts w:ascii="Arial" w:hAnsi="Arial"/>
      <w:i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rsid w:val="00895F02"/>
    <w:rPr>
      <w:rFonts w:ascii="Arial" w:hAnsi="Arial"/>
      <w:b/>
      <w:i/>
      <w:sz w:val="18"/>
      <w:lang w:val="en-AU" w:eastAsia="en-US"/>
    </w:rPr>
  </w:style>
  <w:style w:type="character" w:customStyle="1" w:styleId="FooterChar">
    <w:name w:val="Footer Char"/>
    <w:link w:val="Footer"/>
    <w:rsid w:val="00895F02"/>
    <w:rPr>
      <w:rFonts w:ascii="4D Gothic" w:hAnsi="4D Gothic"/>
      <w:sz w:val="24"/>
      <w:lang w:val="en-GB" w:eastAsia="en-US"/>
    </w:rPr>
  </w:style>
  <w:style w:type="paragraph" w:styleId="BodyText2">
    <w:name w:val="Body Text 2"/>
    <w:basedOn w:val="Normal"/>
    <w:link w:val="BodyText2Char"/>
    <w:rsid w:val="001C10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1C10C2"/>
    <w:rPr>
      <w:sz w:val="24"/>
      <w:szCs w:val="24"/>
      <w:lang w:val="hr-HR" w:eastAsia="en-US"/>
    </w:rPr>
  </w:style>
  <w:style w:type="paragraph" w:styleId="ListParagraph">
    <w:name w:val="List Paragraph"/>
    <w:basedOn w:val="Normal"/>
    <w:uiPriority w:val="34"/>
    <w:qFormat/>
    <w:rsid w:val="00DE6726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C3230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323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32308"/>
    <w:rPr>
      <w:lang w:val="hr-H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323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32308"/>
    <w:rPr>
      <w:b/>
      <w:bCs/>
      <w:lang w:val="hr-HR" w:eastAsia="en-US"/>
    </w:rPr>
  </w:style>
  <w:style w:type="paragraph" w:styleId="Revision">
    <w:name w:val="Revision"/>
    <w:hidden/>
    <w:uiPriority w:val="99"/>
    <w:semiHidden/>
    <w:rsid w:val="00517F66"/>
    <w:rPr>
      <w:sz w:val="24"/>
      <w:szCs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93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RAZMJENA\obraz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ECFF4-FC07-49BE-905F-8F27790BD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obrazac.dot</Template>
  <TotalTime>0</TotalTime>
  <Pages>2</Pages>
  <Words>705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NASLOV</vt:lpstr>
    </vt:vector>
  </TitlesOfParts>
  <Company>Jp Elektroprivreda BiH</Company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NASLOV</dc:title>
  <dc:creator>d.karkin</dc:creator>
  <cp:lastModifiedBy>Jakub Aksamija</cp:lastModifiedBy>
  <cp:revision>4</cp:revision>
  <cp:lastPrinted>2019-12-05T12:03:00Z</cp:lastPrinted>
  <dcterms:created xsi:type="dcterms:W3CDTF">2026-07-24T09:05:00Z</dcterms:created>
  <dcterms:modified xsi:type="dcterms:W3CDTF">2026-07-28T06:43:00Z</dcterms:modified>
</cp:coreProperties>
</file>