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3C1FFF" w14:paraId="44E3BBAB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397"/>
            </w:tblGrid>
            <w:tr w:rsidR="004F3046" w:rsidRPr="003C1FFF" w14:paraId="3DA30A56" w14:textId="77777777" w:rsidTr="000752CC">
              <w:tc>
                <w:tcPr>
                  <w:tcW w:w="5090" w:type="dxa"/>
                </w:tcPr>
                <w:p w14:paraId="27D7965B" w14:textId="77777777" w:rsidR="004F3046" w:rsidRPr="003C1FFF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14AFFA4D" w14:textId="77777777" w:rsidR="004F3046" w:rsidRPr="003C1FFF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21C43" w14:textId="382E0456" w:rsidR="004F3046" w:rsidRPr="003C1FFF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3C1FFF">
                    <w:rPr>
                      <w:sz w:val="20"/>
                      <w:szCs w:val="20"/>
                    </w:rPr>
                    <w:t>obrazac</w:t>
                  </w:r>
                  <w:r w:rsidRPr="003C1FFF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213356">
                    <w:rPr>
                      <w:b/>
                      <w:sz w:val="20"/>
                      <w:szCs w:val="20"/>
                    </w:rPr>
                    <w:t>Z0</w:t>
                  </w:r>
                  <w:r w:rsidR="00694C06">
                    <w:rPr>
                      <w:b/>
                      <w:sz w:val="20"/>
                      <w:szCs w:val="20"/>
                    </w:rPr>
                    <w:t>7</w:t>
                  </w:r>
                  <w:r w:rsidR="00D82479" w:rsidRPr="00213356">
                    <w:rPr>
                      <w:b/>
                      <w:sz w:val="20"/>
                      <w:szCs w:val="20"/>
                    </w:rPr>
                    <w:t>-</w:t>
                  </w:r>
                  <w:r w:rsidR="00D565CD">
                    <w:rPr>
                      <w:b/>
                      <w:sz w:val="20"/>
                      <w:szCs w:val="20"/>
                    </w:rPr>
                    <w:t>e</w:t>
                  </w:r>
                </w:p>
              </w:tc>
            </w:tr>
          </w:tbl>
          <w:p w14:paraId="32D05079" w14:textId="77777777" w:rsidR="00273E16" w:rsidRPr="003C1FFF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3C1FFF">
              <w:rPr>
                <w:b/>
                <w:sz w:val="20"/>
                <w:szCs w:val="20"/>
              </w:rPr>
              <w:t>ZAHTJEV</w:t>
            </w:r>
            <w:r w:rsidRPr="003C1FFF">
              <w:rPr>
                <w:b/>
                <w:sz w:val="20"/>
              </w:rPr>
              <w:t xml:space="preserve"> </w:t>
            </w:r>
          </w:p>
          <w:p w14:paraId="7CABF384" w14:textId="30E0C6DA" w:rsidR="004F3046" w:rsidRPr="003C1FFF" w:rsidRDefault="004F304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3C1FFF">
              <w:rPr>
                <w:b/>
                <w:sz w:val="20"/>
              </w:rPr>
              <w:t xml:space="preserve">za </w:t>
            </w:r>
            <w:r w:rsidR="00DC7322">
              <w:rPr>
                <w:b/>
                <w:sz w:val="20"/>
              </w:rPr>
              <w:t xml:space="preserve">priključenje </w:t>
            </w:r>
            <w:r w:rsidR="00F070F6">
              <w:rPr>
                <w:b/>
                <w:sz w:val="20"/>
              </w:rPr>
              <w:t xml:space="preserve">novog </w:t>
            </w:r>
            <w:r w:rsidR="00BE6C47">
              <w:rPr>
                <w:b/>
                <w:sz w:val="20"/>
              </w:rPr>
              <w:t xml:space="preserve">objekta </w:t>
            </w:r>
            <w:r w:rsidR="00DC7322">
              <w:rPr>
                <w:b/>
                <w:sz w:val="20"/>
              </w:rPr>
              <w:t xml:space="preserve">krajnjeg kupca </w:t>
            </w:r>
            <w:r w:rsidR="00731E1E">
              <w:rPr>
                <w:b/>
                <w:sz w:val="20"/>
              </w:rPr>
              <w:t>i puštanje u probni rad</w:t>
            </w:r>
            <w:r w:rsidR="0077656A">
              <w:rPr>
                <w:b/>
                <w:sz w:val="20"/>
              </w:rPr>
              <w:t xml:space="preserve"> </w:t>
            </w:r>
            <w:r w:rsidR="0049343C">
              <w:rPr>
                <w:b/>
                <w:iCs/>
                <w:sz w:val="20"/>
                <w:szCs w:val="20"/>
                <w:lang w:val="bs-Latn-BA"/>
              </w:rPr>
              <w:t>elektran</w:t>
            </w:r>
            <w:r w:rsidR="00731E1E">
              <w:rPr>
                <w:b/>
                <w:iCs/>
                <w:sz w:val="20"/>
                <w:szCs w:val="20"/>
                <w:lang w:val="bs-Latn-BA"/>
              </w:rPr>
              <w:t>e</w:t>
            </w:r>
            <w:r w:rsidR="0049343C">
              <w:rPr>
                <w:b/>
                <w:iCs/>
                <w:sz w:val="20"/>
                <w:szCs w:val="20"/>
                <w:lang w:val="bs-Latn-BA"/>
              </w:rPr>
              <w:t xml:space="preserve"> za vlastite potrebe koja proizvodi električnu energiju iz obnovljivih izvora instalirane snage do uključivo 23kW</w:t>
            </w:r>
            <w:r w:rsidR="006964D7">
              <w:rPr>
                <w:b/>
                <w:iCs/>
                <w:sz w:val="20"/>
                <w:szCs w:val="20"/>
                <w:lang w:val="bs-Latn-BA"/>
              </w:rPr>
              <w:t xml:space="preserve"> i/ili postrojenja za skladištenje energije za vlastite potrebe</w:t>
            </w:r>
          </w:p>
          <w:p w14:paraId="48152E7A" w14:textId="42459BE0" w:rsidR="003C1FFF" w:rsidRPr="003C1FFF" w:rsidRDefault="004F3046" w:rsidP="004F3046">
            <w:pPr>
              <w:pStyle w:val="BodyText3"/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 xml:space="preserve">Molim da </w:t>
            </w:r>
            <w:r w:rsidR="00BE6C47">
              <w:rPr>
                <w:sz w:val="20"/>
              </w:rPr>
              <w:t xml:space="preserve">izvršite priključenje </w:t>
            </w:r>
            <w:r w:rsidR="00F070F6">
              <w:rPr>
                <w:sz w:val="20"/>
              </w:rPr>
              <w:t xml:space="preserve">novog </w:t>
            </w:r>
            <w:r w:rsidR="00BE6C47">
              <w:rPr>
                <w:sz w:val="20"/>
              </w:rPr>
              <w:t xml:space="preserve">objekta </w:t>
            </w:r>
            <w:r w:rsidR="00F070F6">
              <w:rPr>
                <w:sz w:val="20"/>
              </w:rPr>
              <w:t xml:space="preserve">krajnjeg kupca </w:t>
            </w:r>
            <w:r w:rsidR="00731E1E">
              <w:rPr>
                <w:sz w:val="20"/>
              </w:rPr>
              <w:t>i puštanje u probni rad</w:t>
            </w:r>
            <w:r w:rsidR="00BE6C47">
              <w:rPr>
                <w:sz w:val="20"/>
              </w:rPr>
              <w:t xml:space="preserve"> elektran</w:t>
            </w:r>
            <w:r w:rsidR="00731E1E">
              <w:rPr>
                <w:sz w:val="20"/>
              </w:rPr>
              <w:t>e</w:t>
            </w:r>
            <w:r w:rsidR="00BE6C47">
              <w:rPr>
                <w:sz w:val="20"/>
              </w:rPr>
              <w:t xml:space="preserve"> </w:t>
            </w:r>
            <w:r w:rsidR="006964D7" w:rsidRPr="006964D7">
              <w:rPr>
                <w:sz w:val="20"/>
              </w:rPr>
              <w:t xml:space="preserve">i/ili postrojenja za skladištenje energije </w:t>
            </w:r>
            <w:r w:rsidR="00BE6C47">
              <w:rPr>
                <w:sz w:val="20"/>
              </w:rPr>
              <w:t xml:space="preserve">za vlastite potrebe </w:t>
            </w:r>
            <w:r w:rsidR="00F070F6">
              <w:rPr>
                <w:sz w:val="20"/>
              </w:rPr>
              <w:t>koj</w:t>
            </w:r>
            <w:r w:rsidR="006964D7">
              <w:rPr>
                <w:sz w:val="20"/>
              </w:rPr>
              <w:t>i</w:t>
            </w:r>
            <w:r w:rsidR="00F070F6">
              <w:rPr>
                <w:sz w:val="20"/>
              </w:rPr>
              <w:t xml:space="preserve"> se priključuj</w:t>
            </w:r>
            <w:r w:rsidR="006964D7">
              <w:rPr>
                <w:sz w:val="20"/>
              </w:rPr>
              <w:t>u</w:t>
            </w:r>
            <w:r w:rsidR="00F070F6">
              <w:rPr>
                <w:sz w:val="20"/>
              </w:rPr>
              <w:t xml:space="preserve"> </w:t>
            </w:r>
            <w:r w:rsidRPr="003C1FFF">
              <w:rPr>
                <w:sz w:val="20"/>
              </w:rPr>
              <w:t xml:space="preserve">na </w:t>
            </w:r>
            <w:r w:rsidR="00D82479" w:rsidRPr="003C1FFF">
              <w:rPr>
                <w:bCs/>
                <w:iCs/>
                <w:sz w:val="20"/>
              </w:rPr>
              <w:t xml:space="preserve">unutrašnju instalaciju </w:t>
            </w:r>
            <w:r w:rsidR="00BE6C47">
              <w:rPr>
                <w:bCs/>
                <w:iCs/>
                <w:sz w:val="20"/>
              </w:rPr>
              <w:t xml:space="preserve">objekta </w:t>
            </w:r>
            <w:r w:rsidRPr="003C1FFF">
              <w:rPr>
                <w:sz w:val="20"/>
              </w:rPr>
              <w:t xml:space="preserve"> za potrebe paralelnog rada sa distributivnom mrežom</w:t>
            </w:r>
            <w:r w:rsidR="005C2706">
              <w:rPr>
                <w:sz w:val="20"/>
              </w:rPr>
              <w:t>,</w:t>
            </w:r>
            <w:r w:rsidR="003C1FFF" w:rsidRPr="003C1FFF">
              <w:rPr>
                <w:sz w:val="20"/>
              </w:rPr>
              <w:t xml:space="preserve"> i to:</w:t>
            </w:r>
          </w:p>
          <w:p w14:paraId="1272BAD8" w14:textId="25D2D913" w:rsidR="003C1FFF" w:rsidRPr="003C1FFF" w:rsidRDefault="003C1FFF" w:rsidP="006964D7">
            <w:pPr>
              <w:pStyle w:val="BodyText3"/>
              <w:numPr>
                <w:ilvl w:val="0"/>
                <w:numId w:val="5"/>
              </w:numPr>
              <w:spacing w:after="0"/>
              <w:contextualSpacing/>
              <w:rPr>
                <w:sz w:val="20"/>
              </w:rPr>
            </w:pPr>
            <w:r w:rsidRPr="003C1FFF">
              <w:rPr>
                <w:sz w:val="20"/>
              </w:rPr>
              <w:t xml:space="preserve">proizvodnog objekta </w:t>
            </w:r>
            <w:r w:rsidR="006964D7">
              <w:rPr>
                <w:sz w:val="20"/>
              </w:rPr>
              <w:t>i/ili postrojenja</w:t>
            </w:r>
            <w:r w:rsidR="006964D7" w:rsidRPr="006964D7">
              <w:rPr>
                <w:sz w:val="20"/>
              </w:rPr>
              <w:t xml:space="preserve"> za skladištenje energije </w:t>
            </w:r>
            <w:r w:rsidRPr="003C1FFF">
              <w:rPr>
                <w:bCs/>
                <w:iCs/>
                <w:sz w:val="20"/>
              </w:rPr>
              <w:t>za vlastite potrebe</w:t>
            </w:r>
          </w:p>
          <w:p w14:paraId="0D9406AC" w14:textId="2396AD53" w:rsidR="003C1FFF" w:rsidRPr="00D47835" w:rsidRDefault="003C1FFF" w:rsidP="00D47835">
            <w:pPr>
              <w:pStyle w:val="ListParagraph"/>
              <w:numPr>
                <w:ilvl w:val="0"/>
                <w:numId w:val="5"/>
              </w:numPr>
              <w:rPr>
                <w:bCs/>
                <w:iCs/>
                <w:sz w:val="20"/>
              </w:rPr>
            </w:pPr>
            <w:r w:rsidRPr="006964D7">
              <w:rPr>
                <w:sz w:val="20"/>
              </w:rPr>
              <w:t xml:space="preserve">proizvodnog objekta </w:t>
            </w:r>
            <w:r w:rsidRPr="006964D7">
              <w:rPr>
                <w:bCs/>
                <w:iCs/>
                <w:sz w:val="20"/>
              </w:rPr>
              <w:t>za vlastite potrebe</w:t>
            </w:r>
            <w:r w:rsidR="006964D7">
              <w:rPr>
                <w:bCs/>
                <w:iCs/>
                <w:sz w:val="20"/>
                <w:szCs w:val="16"/>
              </w:rPr>
              <w:t>/proizvodnog objekta i postrojenja</w:t>
            </w:r>
            <w:r w:rsidR="006964D7" w:rsidRPr="006964D7">
              <w:rPr>
                <w:bCs/>
                <w:iCs/>
                <w:sz w:val="20"/>
                <w:szCs w:val="16"/>
              </w:rPr>
              <w:t xml:space="preserve"> za skladištenje energi</w:t>
            </w:r>
            <w:r w:rsidR="006964D7">
              <w:rPr>
                <w:bCs/>
                <w:iCs/>
                <w:sz w:val="20"/>
                <w:szCs w:val="16"/>
              </w:rPr>
              <w:t xml:space="preserve">je za vlastite potrebe </w:t>
            </w:r>
            <w:r w:rsidRPr="00D47835">
              <w:rPr>
                <w:bCs/>
                <w:iCs/>
                <w:sz w:val="20"/>
              </w:rPr>
              <w:t>– prosumer</w:t>
            </w:r>
          </w:p>
          <w:p w14:paraId="6BAA0CAE" w14:textId="26F4444A" w:rsidR="004F3046" w:rsidRPr="003C1FFF" w:rsidRDefault="003C1FFF" w:rsidP="006964D7">
            <w:pPr>
              <w:pStyle w:val="BodyText3"/>
              <w:numPr>
                <w:ilvl w:val="0"/>
                <w:numId w:val="5"/>
              </w:numPr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 xml:space="preserve">proizvodnog objekta </w:t>
            </w:r>
            <w:r w:rsidR="006964D7" w:rsidRPr="006964D7">
              <w:rPr>
                <w:sz w:val="20"/>
              </w:rPr>
              <w:t>i/ili postrojenj</w:t>
            </w:r>
            <w:r w:rsidR="00A01BD7">
              <w:rPr>
                <w:sz w:val="20"/>
              </w:rPr>
              <w:t>a</w:t>
            </w:r>
            <w:r w:rsidR="006964D7" w:rsidRPr="006964D7">
              <w:rPr>
                <w:sz w:val="20"/>
              </w:rPr>
              <w:t xml:space="preserve"> za skladištenje energije </w:t>
            </w:r>
            <w:r w:rsidRPr="003C1FFF">
              <w:rPr>
                <w:bCs/>
                <w:iCs/>
                <w:sz w:val="20"/>
              </w:rPr>
              <w:t>za vlastite potrebe – aktivni kupac</w:t>
            </w:r>
            <w:r w:rsidR="004F3046" w:rsidRPr="003C1FFF">
              <w:rPr>
                <w:sz w:val="20"/>
              </w:rPr>
              <w:t>.</w:t>
            </w:r>
          </w:p>
          <w:p w14:paraId="75B5679E" w14:textId="74B28DCA" w:rsidR="004F3046" w:rsidRPr="003C1FFF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</w:rPr>
              <w:t>PODNOSILAC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20"/>
              </w:rPr>
              <w:t>ZAHTJEVA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D82479"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>–</w:t>
            </w:r>
            <w:r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 xml:space="preserve"> </w:t>
            </w:r>
            <w:r w:rsidR="0049343C">
              <w:rPr>
                <w:rFonts w:ascii="Times New Roman" w:hAnsi="Times New Roman"/>
                <w:bCs/>
                <w:iCs/>
                <w:sz w:val="20"/>
                <w:lang w:val="hr-HR"/>
              </w:rPr>
              <w:t>KRAJNJI KUPAC</w:t>
            </w:r>
          </w:p>
          <w:p w14:paraId="4DAD33D9" w14:textId="77777777" w:rsidR="006E5118" w:rsidRPr="003C1FFF" w:rsidRDefault="006E5118" w:rsidP="006E5118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Ime i prezime krajnjeg kupca (fizičko lice)/Naziv krajnjeg kupca (pravno lice): .................................................................</w:t>
            </w:r>
          </w:p>
          <w:p w14:paraId="1A08246B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Mjesto i adresa prebivališta-sjedišta ..............................................................................................</w:t>
            </w:r>
          </w:p>
          <w:p w14:paraId="4569ED58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Kontakt telefon podnosioca zahtjeva ..............................................................................................</w:t>
            </w:r>
          </w:p>
          <w:p w14:paraId="0BC325F5" w14:textId="77777777" w:rsidR="004F3046" w:rsidRPr="003C1FFF" w:rsidRDefault="004F3046" w:rsidP="004F3046">
            <w:pPr>
              <w:rPr>
                <w:sz w:val="16"/>
                <w:szCs w:val="16"/>
              </w:rPr>
            </w:pPr>
          </w:p>
          <w:p w14:paraId="191F04E5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Identifikacioni broj</w:t>
            </w:r>
            <w:r w:rsidR="00273E16" w:rsidRPr="003C1FFF">
              <w:rPr>
                <w:sz w:val="20"/>
              </w:rPr>
              <w:t>:</w:t>
            </w:r>
            <w:r w:rsidRPr="003C1FFF">
              <w:rPr>
                <w:sz w:val="20"/>
              </w:rPr>
              <w:t xml:space="preserve"> ..................................................................................</w:t>
            </w:r>
            <w:r w:rsidR="00273E16" w:rsidRPr="003C1FFF">
              <w:rPr>
                <w:sz w:val="20"/>
              </w:rPr>
              <w:t>.........................................</w:t>
            </w:r>
          </w:p>
          <w:p w14:paraId="560B91EB" w14:textId="78F97472" w:rsidR="004F3046" w:rsidRDefault="00273E16" w:rsidP="000B6E8F">
            <w:pPr>
              <w:rPr>
                <w:sz w:val="20"/>
              </w:rPr>
            </w:pPr>
            <w:r w:rsidRPr="003C1FFF">
              <w:rPr>
                <w:sz w:val="20"/>
              </w:rPr>
              <w:t>Adresa dostave računa: e-mail: ................................................... ili Poštanska adresa: ...............................................</w:t>
            </w:r>
          </w:p>
          <w:p w14:paraId="14F53340" w14:textId="77777777" w:rsidR="0049343C" w:rsidRPr="00213356" w:rsidRDefault="0049343C" w:rsidP="000B6E8F">
            <w:pPr>
              <w:rPr>
                <w:sz w:val="20"/>
              </w:rPr>
            </w:pPr>
          </w:p>
          <w:p w14:paraId="14E9BE37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6632EF49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4B12C346" w14:textId="77777777" w:rsidR="004F3046" w:rsidRPr="003C1FFF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3C1FFF">
              <w:rPr>
                <w:i w:val="0"/>
                <w:sz w:val="20"/>
              </w:rPr>
              <w:t>PODACI</w:t>
            </w:r>
            <w:r w:rsidRPr="003C1FFF">
              <w:rPr>
                <w:i w:val="0"/>
                <w:sz w:val="20"/>
                <w:lang w:val="hr-HR"/>
              </w:rPr>
              <w:t xml:space="preserve"> </w:t>
            </w:r>
            <w:proofErr w:type="gramStart"/>
            <w:r w:rsidRPr="003C1FFF">
              <w:rPr>
                <w:i w:val="0"/>
                <w:sz w:val="20"/>
              </w:rPr>
              <w:t>O</w:t>
            </w:r>
            <w:r w:rsidRPr="003C1FFF">
              <w:rPr>
                <w:i w:val="0"/>
                <w:sz w:val="20"/>
                <w:lang w:val="hr-HR"/>
              </w:rPr>
              <w:t xml:space="preserve">  PROIZVODNOM</w:t>
            </w:r>
            <w:proofErr w:type="gramEnd"/>
            <w:r w:rsidRPr="003C1FFF">
              <w:rPr>
                <w:i w:val="0"/>
                <w:sz w:val="20"/>
                <w:lang w:val="hr-HR"/>
              </w:rPr>
              <w:t xml:space="preserve"> OBJEKTU</w:t>
            </w:r>
          </w:p>
          <w:p w14:paraId="29DA22A8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 proizvodnog objekta</w:t>
            </w:r>
            <w:r w:rsidR="00273E16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</w:t>
            </w:r>
          </w:p>
          <w:p w14:paraId="307052C9" w14:textId="6B719FB6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Lokacija proizvodnog objekta  (</w:t>
            </w:r>
            <w:r w:rsidR="00EA0FC2" w:rsidRPr="003C1FFF">
              <w:rPr>
                <w:sz w:val="20"/>
                <w:szCs w:val="20"/>
              </w:rPr>
              <w:t>grad/o</w:t>
            </w:r>
            <w:r w:rsidRPr="003C1FFF">
              <w:rPr>
                <w:sz w:val="20"/>
                <w:szCs w:val="20"/>
              </w:rPr>
              <w:t>pćina i adresa)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..................................................</w:t>
            </w:r>
            <w:r w:rsidRPr="003C1FFF">
              <w:rPr>
                <w:sz w:val="20"/>
                <w:szCs w:val="20"/>
              </w:rPr>
              <w:t xml:space="preserve"> </w:t>
            </w:r>
          </w:p>
          <w:p w14:paraId="6024B4FF" w14:textId="2F60CF1C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Vrsta proizvodnog objekta (mVE, , mE na sunčevu energiju)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</w:t>
            </w:r>
            <w:r w:rsidR="00273E16" w:rsidRPr="003C1FFF">
              <w:rPr>
                <w:sz w:val="20"/>
                <w:szCs w:val="20"/>
              </w:rPr>
              <w:t>....</w:t>
            </w:r>
          </w:p>
          <w:p w14:paraId="7B407B84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Ukupna instalisana snaga  proizvodnog objekta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.........................................................</w:t>
            </w:r>
            <w:r w:rsidR="00273E16" w:rsidRPr="003C1FFF">
              <w:rPr>
                <w:sz w:val="20"/>
                <w:szCs w:val="20"/>
              </w:rPr>
              <w:t xml:space="preserve"> </w:t>
            </w:r>
            <w:r w:rsidRPr="003C1FFF">
              <w:rPr>
                <w:sz w:val="20"/>
                <w:szCs w:val="20"/>
              </w:rPr>
              <w:t>(kVA)</w:t>
            </w:r>
          </w:p>
          <w:p w14:paraId="0802451F" w14:textId="77777777" w:rsidR="004F3046" w:rsidRPr="003C1FFF" w:rsidRDefault="00273E16" w:rsidP="004F3046">
            <w:pPr>
              <w:rPr>
                <w:sz w:val="20"/>
                <w:szCs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3600" behindDoc="1" locked="0" layoutInCell="1" allowOverlap="1" wp14:anchorId="6637A417" wp14:editId="7F9EEC54">
                  <wp:simplePos x="0" y="0"/>
                  <wp:positionH relativeFrom="column">
                    <wp:posOffset>3798834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1552" behindDoc="1" locked="0" layoutInCell="1" allowOverlap="1" wp14:anchorId="0EDD5AE3" wp14:editId="5CF4806B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36830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9504" behindDoc="1" locked="0" layoutInCell="1" allowOverlap="1" wp14:anchorId="2AEF6D6D" wp14:editId="3E45BF4C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38735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7456" behindDoc="1" locked="0" layoutInCell="1" allowOverlap="1" wp14:anchorId="14C89224" wp14:editId="6D9B2626">
                  <wp:simplePos x="0" y="0"/>
                  <wp:positionH relativeFrom="column">
                    <wp:posOffset>1031883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3C1FFF">
              <w:rPr>
                <w:sz w:val="20"/>
                <w:szCs w:val="20"/>
              </w:rPr>
              <w:t xml:space="preserve">Vrsta generatora: sinhroni    asinhroni   invertor   solarni fotonaponski s invertorom   </w:t>
            </w:r>
          </w:p>
          <w:p w14:paraId="5A2270EE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Broj i jedinična snaga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 (kVA/kW)</w:t>
            </w:r>
          </w:p>
          <w:p w14:paraId="76533CEA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Nazivni napon na pragu 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</w:t>
            </w:r>
            <w:r w:rsidR="0060463C" w:rsidRPr="003C1FFF">
              <w:rPr>
                <w:sz w:val="20"/>
                <w:szCs w:val="20"/>
              </w:rPr>
              <w:t>....................</w:t>
            </w:r>
            <w:r w:rsidRPr="003C1FFF">
              <w:rPr>
                <w:sz w:val="20"/>
                <w:szCs w:val="20"/>
              </w:rPr>
              <w:t>(kV)</w:t>
            </w:r>
          </w:p>
          <w:p w14:paraId="7254D0C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ukupna godišnja proizvodnja električne energije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..........................................(MWh)</w:t>
            </w:r>
          </w:p>
          <w:p w14:paraId="3ADA07D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godišnja vlastita potrošnja iz distributivne mreže</w:t>
            </w:r>
            <w:r w:rsidR="0060463C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.........................................(MWh)</w:t>
            </w:r>
          </w:p>
          <w:p w14:paraId="5BBCDE06" w14:textId="3AFBE4F4" w:rsidR="004F3046" w:rsidRDefault="004F3046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</w:p>
          <w:p w14:paraId="26047A51" w14:textId="0A293ED0" w:rsidR="002E40CF" w:rsidRPr="00D47835" w:rsidRDefault="002E40CF" w:rsidP="002E40CF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20"/>
                <w:lang w:val="bs-Latn-BA"/>
              </w:rPr>
            </w:pPr>
            <w:r w:rsidRPr="00D47835">
              <w:rPr>
                <w:i w:val="0"/>
                <w:sz w:val="20"/>
                <w:lang w:val="bs-Latn-BA"/>
              </w:rPr>
              <w:t>PODACI O POSTROJENJU ZA SKLADIŠTENJE ENERGIJE</w:t>
            </w:r>
          </w:p>
          <w:p w14:paraId="14D53591" w14:textId="77777777" w:rsidR="002E40CF" w:rsidRPr="00D47835" w:rsidRDefault="002E40CF" w:rsidP="002E40CF">
            <w:pPr>
              <w:rPr>
                <w:sz w:val="20"/>
                <w:szCs w:val="20"/>
                <w:lang w:val="bs-Latn-BA"/>
              </w:rPr>
            </w:pPr>
            <w:r w:rsidRPr="00D47835">
              <w:rPr>
                <w:sz w:val="20"/>
                <w:szCs w:val="20"/>
                <w:lang w:val="bs-Latn-BA"/>
              </w:rPr>
              <w:t>Instalirana snaga postrojenja za skladištenje energije</w:t>
            </w:r>
            <w:r w:rsidRPr="008946A2">
              <w:rPr>
                <w:sz w:val="20"/>
                <w:szCs w:val="20"/>
              </w:rPr>
              <w:t>:</w:t>
            </w:r>
            <w:r w:rsidRPr="00D47835">
              <w:rPr>
                <w:sz w:val="20"/>
                <w:szCs w:val="20"/>
                <w:lang w:val="bs-Latn-BA"/>
              </w:rPr>
              <w:t xml:space="preserve"> .................... (kW)</w:t>
            </w:r>
          </w:p>
          <w:p w14:paraId="5274C1BC" w14:textId="43A089AB" w:rsidR="002E40CF" w:rsidRPr="00D47835" w:rsidRDefault="002E40CF" w:rsidP="002E40CF">
            <w:pPr>
              <w:rPr>
                <w:sz w:val="20"/>
                <w:szCs w:val="20"/>
                <w:lang w:val="bs-Latn-BA"/>
              </w:rPr>
            </w:pPr>
            <w:r w:rsidRPr="00D47835">
              <w:rPr>
                <w:sz w:val="20"/>
                <w:szCs w:val="20"/>
                <w:lang w:val="bs-Latn-BA"/>
              </w:rPr>
              <w:t>Kapacitet postrojenja za skladištenje energije ........................................... (</w:t>
            </w:r>
            <w:proofErr w:type="spellStart"/>
            <w:r w:rsidRPr="00D47835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D47835">
              <w:rPr>
                <w:sz w:val="20"/>
                <w:szCs w:val="20"/>
                <w:lang w:val="bs-Latn-BA"/>
              </w:rPr>
              <w:t>)</w:t>
            </w:r>
          </w:p>
          <w:p w14:paraId="64391CC4" w14:textId="77777777" w:rsidR="002E40CF" w:rsidRPr="00D47835" w:rsidRDefault="002E40CF" w:rsidP="002E40CF">
            <w:pPr>
              <w:rPr>
                <w:sz w:val="20"/>
                <w:szCs w:val="20"/>
                <w:lang w:val="bs-Latn-BA"/>
              </w:rPr>
            </w:pPr>
            <w:r w:rsidRPr="00D47835">
              <w:rPr>
                <w:sz w:val="20"/>
                <w:szCs w:val="20"/>
                <w:lang w:val="bs-Latn-BA"/>
              </w:rPr>
              <w:t xml:space="preserve">Vrijeme </w:t>
            </w:r>
            <w:proofErr w:type="spellStart"/>
            <w:r w:rsidRPr="00D47835">
              <w:rPr>
                <w:sz w:val="20"/>
                <w:szCs w:val="20"/>
                <w:lang w:val="bs-Latn-BA"/>
              </w:rPr>
              <w:t>pražnjenja</w:t>
            </w:r>
            <w:proofErr w:type="spellEnd"/>
            <w:r w:rsidRPr="00D47835">
              <w:rPr>
                <w:sz w:val="20"/>
                <w:szCs w:val="20"/>
                <w:lang w:val="bs-Latn-BA"/>
              </w:rPr>
              <w:t>: ............ (</w:t>
            </w:r>
            <w:proofErr w:type="spellStart"/>
            <w:r w:rsidRPr="00D47835">
              <w:rPr>
                <w:sz w:val="20"/>
                <w:szCs w:val="20"/>
                <w:lang w:val="bs-Latn-BA"/>
              </w:rPr>
              <w:t>min</w:t>
            </w:r>
            <w:proofErr w:type="spellEnd"/>
            <w:r w:rsidRPr="00D47835">
              <w:rPr>
                <w:sz w:val="20"/>
                <w:szCs w:val="20"/>
                <w:lang w:val="bs-Latn-BA"/>
              </w:rPr>
              <w:t>)</w:t>
            </w:r>
          </w:p>
          <w:p w14:paraId="7E117260" w14:textId="77777777" w:rsidR="002E40CF" w:rsidRPr="00D47835" w:rsidRDefault="002E40CF" w:rsidP="002E40CF">
            <w:pPr>
              <w:rPr>
                <w:sz w:val="20"/>
                <w:szCs w:val="20"/>
                <w:lang w:val="bs-Latn-BA"/>
              </w:rPr>
            </w:pPr>
            <w:r w:rsidRPr="00D47835">
              <w:rPr>
                <w:sz w:val="20"/>
                <w:szCs w:val="20"/>
                <w:lang w:val="bs-Latn-BA"/>
              </w:rPr>
              <w:t>Vrijeme odziva: ............. (s)</w:t>
            </w:r>
          </w:p>
          <w:p w14:paraId="7E5DD1A5" w14:textId="04CE649A" w:rsidR="002E40CF" w:rsidRPr="00D47835" w:rsidRDefault="002E40CF" w:rsidP="002E40CF">
            <w:pPr>
              <w:rPr>
                <w:sz w:val="20"/>
                <w:szCs w:val="20"/>
                <w:lang w:val="bs-Latn-BA"/>
              </w:rPr>
            </w:pPr>
            <w:r w:rsidRPr="00D47835">
              <w:rPr>
                <w:sz w:val="20"/>
                <w:szCs w:val="20"/>
                <w:lang w:val="bs-Latn-BA"/>
              </w:rPr>
              <w:t>Planirana godišnja potrošnja električne energije za potrebe punjenja postrojenja za skladištenje energije: ................ (</w:t>
            </w:r>
            <w:proofErr w:type="spellStart"/>
            <w:r w:rsidRPr="00D47835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D47835">
              <w:rPr>
                <w:sz w:val="20"/>
                <w:szCs w:val="20"/>
                <w:lang w:val="bs-Latn-BA"/>
              </w:rPr>
              <w:t>)</w:t>
            </w:r>
          </w:p>
          <w:p w14:paraId="7040A20C" w14:textId="4FBF13C2" w:rsidR="002E40CF" w:rsidRPr="00D47835" w:rsidRDefault="002E40CF" w:rsidP="002E40CF">
            <w:pPr>
              <w:rPr>
                <w:sz w:val="20"/>
                <w:szCs w:val="20"/>
                <w:lang w:val="bs-Latn-BA"/>
              </w:rPr>
            </w:pPr>
            <w:r w:rsidRPr="00D47835">
              <w:rPr>
                <w:sz w:val="20"/>
                <w:szCs w:val="20"/>
                <w:lang w:val="bs-Latn-BA"/>
              </w:rPr>
              <w:t xml:space="preserve">Planirana godišnja količina električne energije postrojenja za skladištenje energije koja će biti injektirana u distributivnu mrežu – </w:t>
            </w:r>
            <w:r w:rsidRPr="00D47835">
              <w:rPr>
                <w:i/>
                <w:sz w:val="20"/>
                <w:szCs w:val="20"/>
                <w:lang w:val="bs-Latn-BA"/>
              </w:rPr>
              <w:t>opcija c</w:t>
            </w:r>
            <w:r w:rsidRPr="00D47835">
              <w:rPr>
                <w:sz w:val="20"/>
                <w:szCs w:val="20"/>
                <w:lang w:val="bs-Latn-BA"/>
              </w:rPr>
              <w:t>): ............... (</w:t>
            </w:r>
            <w:proofErr w:type="spellStart"/>
            <w:r w:rsidRPr="00D47835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D47835">
              <w:rPr>
                <w:sz w:val="20"/>
                <w:szCs w:val="20"/>
                <w:lang w:val="bs-Latn-BA"/>
              </w:rPr>
              <w:t>)</w:t>
            </w:r>
          </w:p>
          <w:p w14:paraId="6C8B2706" w14:textId="77777777" w:rsidR="006964D7" w:rsidRPr="00213356" w:rsidRDefault="006964D7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</w:p>
          <w:p w14:paraId="779E63D8" w14:textId="77777777" w:rsidR="004F3046" w:rsidRPr="003C1FFF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r w:rsidRPr="003C1FFF">
              <w:rPr>
                <w:rFonts w:ascii="Times New Roman" w:hAnsi="Times New Roman" w:cs="Times New Roman"/>
                <w:bCs/>
              </w:rPr>
              <w:t xml:space="preserve">Zahtjevani datum </w:t>
            </w:r>
            <w:r w:rsidR="008F3B54" w:rsidRPr="003C1FFF">
              <w:rPr>
                <w:rFonts w:ascii="Times New Roman" w:hAnsi="Times New Roman" w:cs="Times New Roman"/>
                <w:bCs/>
              </w:rPr>
              <w:t xml:space="preserve">početka </w:t>
            </w:r>
            <w:r w:rsidRPr="003C1FFF">
              <w:rPr>
                <w:rFonts w:ascii="Times New Roman" w:hAnsi="Times New Roman" w:cs="Times New Roman"/>
                <w:bCs/>
              </w:rPr>
              <w:t>trajn</w:t>
            </w:r>
            <w:r w:rsidR="008F3B54" w:rsidRPr="003C1FFF">
              <w:rPr>
                <w:rFonts w:ascii="Times New Roman" w:hAnsi="Times New Roman" w:cs="Times New Roman"/>
                <w:bCs/>
              </w:rPr>
              <w:t>og</w:t>
            </w:r>
            <w:r w:rsidRPr="003C1FFF">
              <w:rPr>
                <w:rFonts w:ascii="Times New Roman" w:hAnsi="Times New Roman" w:cs="Times New Roman"/>
                <w:bCs/>
              </w:rPr>
              <w:t xml:space="preserve"> pogon</w:t>
            </w:r>
            <w:r w:rsidR="008F3B54" w:rsidRPr="003C1FFF">
              <w:rPr>
                <w:rFonts w:ascii="Times New Roman" w:hAnsi="Times New Roman" w:cs="Times New Roman"/>
                <w:bCs/>
              </w:rPr>
              <w:t>a</w:t>
            </w:r>
            <w:r w:rsidRPr="003C1FFF">
              <w:rPr>
                <w:rFonts w:ascii="Times New Roman" w:hAnsi="Times New Roman" w:cs="Times New Roman"/>
                <w:bCs/>
              </w:rPr>
              <w:t xml:space="preserve"> proizvodnog objekta: ..............................</w:t>
            </w:r>
          </w:p>
          <w:p w14:paraId="1269433E" w14:textId="77777777" w:rsidR="004F3046" w:rsidRPr="003C1FFF" w:rsidRDefault="004F3046" w:rsidP="004F3046">
            <w:pPr>
              <w:spacing w:line="200" w:lineRule="exact"/>
              <w:rPr>
                <w:bCs/>
                <w:sz w:val="20"/>
              </w:rPr>
            </w:pPr>
          </w:p>
          <w:p w14:paraId="6B45590B" w14:textId="0109043B" w:rsidR="004F3046" w:rsidRPr="003C1FFF" w:rsidRDefault="004F3046" w:rsidP="004F3046">
            <w:pPr>
              <w:rPr>
                <w:bCs/>
                <w:sz w:val="20"/>
              </w:rPr>
            </w:pPr>
            <w:r w:rsidRPr="003C1FFF">
              <w:rPr>
                <w:bCs/>
                <w:sz w:val="20"/>
              </w:rPr>
              <w:t>PRILOZI:</w:t>
            </w:r>
          </w:p>
          <w:p w14:paraId="29ACD788" w14:textId="21B99A32" w:rsidR="0049343C" w:rsidRDefault="0049343C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49343C">
              <w:rPr>
                <w:sz w:val="20"/>
              </w:rPr>
              <w:t>Program ispitivanja i probnog rada ;</w:t>
            </w:r>
          </w:p>
          <w:p w14:paraId="5B15228F" w14:textId="77777777" w:rsidR="004762AD" w:rsidRPr="003C1FFF" w:rsidRDefault="004762AD" w:rsidP="004762AD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>Elaborat podešenja zaštita verifikovan od strane nadležne Elektrodistribucije;</w:t>
            </w:r>
          </w:p>
          <w:p w14:paraId="1F1FF69D" w14:textId="6B9D5DE6" w:rsidR="004762AD" w:rsidRPr="00DF5AA1" w:rsidRDefault="004762AD" w:rsidP="004762AD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  <w:szCs w:val="20"/>
              </w:rPr>
            </w:pPr>
            <w:r w:rsidRPr="004762AD">
              <w:rPr>
                <w:sz w:val="20"/>
                <w:szCs w:val="20"/>
                <w:lang w:val="bs-Latn-BA"/>
              </w:rPr>
              <w:t>Pravosnažno odobrenje za građenje za objekat ili potvrd</w:t>
            </w:r>
            <w:r w:rsidR="000B017F">
              <w:rPr>
                <w:sz w:val="20"/>
                <w:szCs w:val="20"/>
                <w:lang w:val="bs-Latn-BA"/>
              </w:rPr>
              <w:t>a</w:t>
            </w:r>
            <w:r w:rsidRPr="004762AD">
              <w:rPr>
                <w:sz w:val="20"/>
                <w:szCs w:val="20"/>
                <w:lang w:val="bs-Latn-BA"/>
              </w:rPr>
              <w:t>/stručno mišljenje nadležnog organa da za predmetni objekat, u skladu sa zakonom, nije potrebno odobrenje za građenje</w:t>
            </w:r>
          </w:p>
          <w:p w14:paraId="3A9FC034" w14:textId="6BE1B4D3" w:rsidR="004762AD" w:rsidRDefault="004762AD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DF5AA1">
              <w:rPr>
                <w:sz w:val="20"/>
                <w:szCs w:val="20"/>
                <w:lang w:val="de-DE"/>
              </w:rPr>
              <w:t>Potvrdu o ispravnosti električnih instalacija izdata od ovlaštenog lica za objekte iz kategorije domaćinstva i kategorije ostala potrošnja priključne snage do 50kW</w:t>
            </w:r>
          </w:p>
          <w:p w14:paraId="0FED8F52" w14:textId="0DD4768F" w:rsidR="000B017F" w:rsidRPr="00694C06" w:rsidRDefault="000B017F" w:rsidP="000B017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694C06">
              <w:rPr>
                <w:sz w:val="20"/>
                <w:szCs w:val="20"/>
                <w:lang w:val="de-DE"/>
              </w:rPr>
              <w:t>Ugovor o korištenju distributivne mreže - kopija</w:t>
            </w:r>
          </w:p>
          <w:p w14:paraId="0DA636E6" w14:textId="52C5CD48" w:rsidR="000B017F" w:rsidRPr="00694C06" w:rsidRDefault="000B017F" w:rsidP="000B017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694C06">
              <w:rPr>
                <w:sz w:val="20"/>
                <w:szCs w:val="20"/>
                <w:lang w:val="de-DE"/>
              </w:rPr>
              <w:t>Ugovor o snabdjevanju električnom energijom</w:t>
            </w:r>
          </w:p>
          <w:p w14:paraId="4CE2E269" w14:textId="7BB24454" w:rsidR="000B017F" w:rsidRPr="00694C06" w:rsidRDefault="000B017F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694C06">
              <w:rPr>
                <w:sz w:val="20"/>
                <w:szCs w:val="20"/>
                <w:lang w:val="de-DE"/>
              </w:rPr>
              <w:t xml:space="preserve">Ugovor o otkupu električne energije (samo za zahtjev pod tačkom c)) </w:t>
            </w:r>
          </w:p>
          <w:p w14:paraId="5292DE04" w14:textId="77777777" w:rsidR="004762AD" w:rsidRPr="004762AD" w:rsidRDefault="004762AD" w:rsidP="004762A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4762AD">
              <w:rPr>
                <w:sz w:val="20"/>
                <w:szCs w:val="20"/>
                <w:lang w:val="de-DE"/>
              </w:rPr>
              <w:t>Potvrda o ovlaštenim licima Investitora (za pravna lica);</w:t>
            </w:r>
          </w:p>
          <w:p w14:paraId="675C1D7C" w14:textId="77777777" w:rsidR="004762AD" w:rsidRPr="004762AD" w:rsidRDefault="004762AD" w:rsidP="004762A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4762AD">
              <w:rPr>
                <w:sz w:val="20"/>
                <w:szCs w:val="20"/>
                <w:lang w:val="de-DE"/>
              </w:rPr>
              <w:lastRenderedPageBreak/>
              <w:t>Potvrda o ovlaštenim licima Izvođača radova;</w:t>
            </w:r>
          </w:p>
          <w:p w14:paraId="5514518E" w14:textId="551CDA1F" w:rsidR="004762AD" w:rsidRPr="00694C06" w:rsidRDefault="004762AD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4762AD">
              <w:rPr>
                <w:sz w:val="20"/>
                <w:szCs w:val="20"/>
                <w:lang w:val="de-DE"/>
              </w:rPr>
              <w:t>Pisana izjava I</w:t>
            </w:r>
            <w:r>
              <w:rPr>
                <w:sz w:val="20"/>
                <w:szCs w:val="20"/>
                <w:lang w:val="de-DE"/>
              </w:rPr>
              <w:t>nvestitora proizvodnog objekta</w:t>
            </w:r>
            <w:r w:rsidR="00D47835">
              <w:rPr>
                <w:sz w:val="20"/>
              </w:rPr>
              <w:t xml:space="preserve"> i/ili postrojenje</w:t>
            </w:r>
            <w:r w:rsidR="00D47835" w:rsidRPr="002E40CF">
              <w:rPr>
                <w:sz w:val="20"/>
              </w:rPr>
              <w:t xml:space="preserve"> za skladištenje energije</w:t>
            </w:r>
            <w:r w:rsidRPr="004762AD">
              <w:rPr>
                <w:sz w:val="20"/>
                <w:szCs w:val="20"/>
                <w:lang w:val="de-DE"/>
              </w:rPr>
              <w:t xml:space="preserve"> o preuzimanju odgovornosti tokom </w:t>
            </w:r>
            <w:r w:rsidR="00731E1E">
              <w:rPr>
                <w:sz w:val="20"/>
                <w:szCs w:val="20"/>
                <w:lang w:val="de-DE"/>
              </w:rPr>
              <w:t>probnog rada</w:t>
            </w:r>
            <w:r w:rsidRPr="004762AD">
              <w:rPr>
                <w:sz w:val="20"/>
                <w:szCs w:val="20"/>
                <w:lang w:val="de-DE"/>
              </w:rPr>
              <w:t>;</w:t>
            </w:r>
          </w:p>
          <w:p w14:paraId="5E75EBB0" w14:textId="7D5E4C94" w:rsidR="004F3046" w:rsidRPr="003C1FFF" w:rsidRDefault="004F3046" w:rsidP="002E40CF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 xml:space="preserve">Izvještaj o provedenim ispitivanjima </w:t>
            </w:r>
            <w:r w:rsidR="004762AD">
              <w:rPr>
                <w:sz w:val="20"/>
              </w:rPr>
              <w:t xml:space="preserve"> u</w:t>
            </w:r>
            <w:r w:rsidR="0049343C">
              <w:rPr>
                <w:sz w:val="20"/>
              </w:rPr>
              <w:t xml:space="preserve"> </w:t>
            </w:r>
            <w:r w:rsidR="00731E1E">
              <w:rPr>
                <w:sz w:val="20"/>
              </w:rPr>
              <w:t>probnom radu</w:t>
            </w:r>
            <w:r w:rsidRPr="003C1FFF">
              <w:rPr>
                <w:sz w:val="20"/>
              </w:rPr>
              <w:t xml:space="preserve"> sa izjavom da je proizvodni objekat </w:t>
            </w:r>
            <w:r w:rsidR="002E40CF">
              <w:rPr>
                <w:sz w:val="20"/>
              </w:rPr>
              <w:t>i/ili postrojenje</w:t>
            </w:r>
            <w:r w:rsidR="002E40CF" w:rsidRPr="002E40CF">
              <w:rPr>
                <w:sz w:val="20"/>
              </w:rPr>
              <w:t xml:space="preserve"> za skladištenje energije </w:t>
            </w:r>
            <w:r w:rsidRPr="003C1FFF">
              <w:rPr>
                <w:sz w:val="20"/>
              </w:rPr>
              <w:t>spreman za trajni pogon</w:t>
            </w:r>
            <w:r w:rsidR="004762AD">
              <w:rPr>
                <w:sz w:val="20"/>
              </w:rPr>
              <w:t xml:space="preserve"> (dostavlja se neposredno prije isteka </w:t>
            </w:r>
            <w:r w:rsidR="00731E1E">
              <w:rPr>
                <w:sz w:val="20"/>
              </w:rPr>
              <w:t>probnog rada</w:t>
            </w:r>
            <w:r w:rsidR="004762AD">
              <w:rPr>
                <w:sz w:val="20"/>
              </w:rPr>
              <w:t>)</w:t>
            </w:r>
            <w:r w:rsidRPr="003C1FFF">
              <w:rPr>
                <w:sz w:val="20"/>
              </w:rPr>
              <w:t>;</w:t>
            </w:r>
          </w:p>
          <w:p w14:paraId="6CDF9FF8" w14:textId="7193CE6D" w:rsidR="004F3046" w:rsidRPr="003C1FFF" w:rsidRDefault="004F3046" w:rsidP="002E40CF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>Pogonska uputstva za proizvodni objekat</w:t>
            </w:r>
            <w:r w:rsidR="004762AD">
              <w:rPr>
                <w:sz w:val="20"/>
              </w:rPr>
              <w:t xml:space="preserve"> </w:t>
            </w:r>
            <w:r w:rsidR="002E40CF">
              <w:rPr>
                <w:sz w:val="20"/>
              </w:rPr>
              <w:t>i/ili postrojenje</w:t>
            </w:r>
            <w:r w:rsidR="002E40CF" w:rsidRPr="002E40CF">
              <w:rPr>
                <w:sz w:val="20"/>
              </w:rPr>
              <w:t xml:space="preserve"> za skladištenje energije </w:t>
            </w:r>
            <w:r w:rsidR="004762AD">
              <w:rPr>
                <w:sz w:val="20"/>
              </w:rPr>
              <w:t xml:space="preserve">(dostavljaju se neposredno prije isteka </w:t>
            </w:r>
            <w:r w:rsidR="00731E1E">
              <w:rPr>
                <w:sz w:val="20"/>
              </w:rPr>
              <w:t>probnog rada</w:t>
            </w:r>
            <w:r w:rsidR="004762AD">
              <w:rPr>
                <w:sz w:val="20"/>
              </w:rPr>
              <w:t>)</w:t>
            </w:r>
            <w:r w:rsidRPr="003C1FFF">
              <w:rPr>
                <w:sz w:val="20"/>
              </w:rPr>
              <w:t>;</w:t>
            </w:r>
          </w:p>
          <w:p w14:paraId="229D9F4E" w14:textId="77777777" w:rsidR="00B23E23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Punomoć za podnošenje zahtjeva</w:t>
            </w:r>
            <w:r w:rsidR="00106C43" w:rsidRPr="003C1FFF">
              <w:rPr>
                <w:sz w:val="20"/>
              </w:rPr>
              <w:t xml:space="preserve"> </w:t>
            </w:r>
            <w:r w:rsidR="0046744A" w:rsidRPr="00213356">
              <w:rPr>
                <w:bCs/>
                <w:iCs/>
                <w:sz w:val="20"/>
              </w:rPr>
              <w:t>(ukoliko se zahtjev ne podnosi lično ili putem ovlaštenog lica u pravnom licu)</w:t>
            </w:r>
          </w:p>
          <w:p w14:paraId="2237613F" w14:textId="7BFCE965" w:rsidR="004F3046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Ostala dokumentacija zahtijevana u elektroenergetskoj saglasnosti</w:t>
            </w:r>
            <w:r w:rsidR="004B5B67" w:rsidRPr="003C1FFF">
              <w:rPr>
                <w:sz w:val="20"/>
              </w:rPr>
              <w:t xml:space="preserve">.                                     </w:t>
            </w:r>
            <w:r w:rsidRPr="003C1FFF">
              <w:rPr>
                <w:sz w:val="20"/>
              </w:rPr>
              <w:tab/>
              <w:t xml:space="preserve">                  </w:t>
            </w:r>
          </w:p>
          <w:p w14:paraId="7F6607B7" w14:textId="77777777" w:rsidR="00EA0FC2" w:rsidRPr="003C1FFF" w:rsidRDefault="00EA0FC2" w:rsidP="00EA0FC2">
            <w:pPr>
              <w:tabs>
                <w:tab w:val="left" w:pos="8967"/>
              </w:tabs>
              <w:rPr>
                <w:sz w:val="20"/>
              </w:rPr>
            </w:pPr>
          </w:p>
          <w:p w14:paraId="2B436E1E" w14:textId="77777777" w:rsidR="00EA0FC2" w:rsidRPr="003C1FFF" w:rsidRDefault="00EA0FC2" w:rsidP="00EA0FC2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sz w:val="20"/>
              </w:rPr>
              <w:t>NAPOMENA</w:t>
            </w:r>
          </w:p>
          <w:p w14:paraId="54E44585" w14:textId="4972A866" w:rsidR="00EA0FC2" w:rsidRPr="003C1FFF" w:rsidRDefault="00EA0FC2" w:rsidP="00694C06">
            <w:pPr>
              <w:tabs>
                <w:tab w:val="left" w:pos="8220"/>
              </w:tabs>
              <w:rPr>
                <w:sz w:val="20"/>
              </w:rPr>
            </w:pPr>
            <w:r w:rsidRPr="003C1FFF">
              <w:rPr>
                <w:sz w:val="20"/>
              </w:rPr>
              <w:t xml:space="preserve">Svi dokumenti se dostavljaju u originalu ili ovjerenoj kopiji. </w:t>
            </w:r>
            <w:r w:rsidR="00694C06">
              <w:rPr>
                <w:sz w:val="20"/>
              </w:rPr>
              <w:tab/>
            </w:r>
          </w:p>
          <w:p w14:paraId="04CEC425" w14:textId="77777777" w:rsidR="00666A06" w:rsidRDefault="00666A0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419A7D29" w14:textId="7D6AC9DB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sz w:val="20"/>
              </w:rPr>
              <w:t>Posebne napomene:</w:t>
            </w:r>
          </w:p>
          <w:p w14:paraId="5EC06E7A" w14:textId="77777777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3E7254" wp14:editId="4DB4C9A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23495</wp:posOffset>
                      </wp:positionV>
                      <wp:extent cx="5812155" cy="260350"/>
                      <wp:effectExtent l="8255" t="8255" r="8890" b="762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C571E5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433E72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" o:spid="_x0000_s1026" type="#_x0000_t202" style="position:absolute;margin-left:1.35pt;margin-top:1.85pt;width:457.65pt;height: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">
                      <v:textbox>
                        <w:txbxContent>
                          <w:p w14:paraId="63C571E5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5B1D55" w14:textId="77777777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1D8105A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79C2548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2F315A6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136593B6" w14:textId="77777777" w:rsidR="004F3046" w:rsidRPr="003C1FFF" w:rsidRDefault="004F3046" w:rsidP="004F3046">
            <w:pPr>
              <w:rPr>
                <w:sz w:val="18"/>
                <w:szCs w:val="18"/>
              </w:rPr>
            </w:pPr>
            <w:r w:rsidRPr="003C1FFF">
              <w:rPr>
                <w:sz w:val="18"/>
                <w:szCs w:val="18"/>
              </w:rPr>
              <w:t xml:space="preserve">  </w:t>
            </w:r>
            <w:r w:rsidR="00925910" w:rsidRPr="003C1FFF">
              <w:rPr>
                <w:sz w:val="18"/>
                <w:szCs w:val="18"/>
              </w:rPr>
              <w:t xml:space="preserve"> </w:t>
            </w:r>
            <w:r w:rsidRPr="003C1FFF">
              <w:rPr>
                <w:sz w:val="18"/>
                <w:szCs w:val="18"/>
              </w:rPr>
              <w:t>/Puno ime i prezime/</w:t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AE05761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4B84E8CC" w14:textId="77777777" w:rsidR="00895F02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3C1FFF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3C1F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C1FFF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3C1FFF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3C1FFF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3C1FFF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3C1FFF">
              <w:rPr>
                <w:rFonts w:ascii="Times New Roman" w:hAnsi="Times New Roman"/>
                <w:sz w:val="20"/>
              </w:rPr>
              <w:t xml:space="preserve"> ..................</w:t>
            </w:r>
          </w:p>
        </w:tc>
      </w:tr>
    </w:tbl>
    <w:p w14:paraId="6FA355A0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07228" w14:textId="77777777" w:rsidR="00490E60" w:rsidRDefault="00490E60">
      <w:r>
        <w:separator/>
      </w:r>
    </w:p>
  </w:endnote>
  <w:endnote w:type="continuationSeparator" w:id="0">
    <w:p w14:paraId="5682EF3D" w14:textId="77777777" w:rsidR="00490E60" w:rsidRDefault="0049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553A1403" w14:textId="77777777" w:rsidTr="00521CDD">
      <w:tc>
        <w:tcPr>
          <w:tcW w:w="2552" w:type="dxa"/>
          <w:hideMark/>
        </w:tcPr>
        <w:p w14:paraId="6A577211" w14:textId="0B599D2A" w:rsidR="00547CAF" w:rsidRDefault="00547CAF" w:rsidP="00E6575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6964D7">
            <w:rPr>
              <w:rFonts w:ascii="Times New Roman" w:hAnsi="Times New Roman"/>
              <w:sz w:val="18"/>
            </w:rPr>
            <w:t>2</w:t>
          </w:r>
          <w:r w:rsidR="00E6575B">
            <w:rPr>
              <w:rFonts w:ascii="Times New Roman" w:hAnsi="Times New Roman"/>
              <w:sz w:val="18"/>
            </w:rPr>
            <w:t xml:space="preserve">  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37BFD423" w14:textId="011E1A66" w:rsidR="00547CAF" w:rsidRDefault="0032442E" w:rsidP="00D565CD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694C06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694C06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</w:t>
          </w:r>
          <w:r w:rsidR="00694C06">
            <w:rPr>
              <w:rFonts w:ascii="Times New Roman" w:hAnsi="Times New Roman"/>
              <w:b/>
              <w:bCs/>
              <w:sz w:val="18"/>
            </w:rPr>
            <w:t>7</w:t>
          </w:r>
          <w:r w:rsidR="00E6575B">
            <w:rPr>
              <w:rFonts w:ascii="Times New Roman" w:hAnsi="Times New Roman"/>
              <w:b/>
              <w:bCs/>
              <w:sz w:val="18"/>
            </w:rPr>
            <w:t>-</w:t>
          </w:r>
          <w:r w:rsidR="00D565CD">
            <w:rPr>
              <w:rFonts w:ascii="Times New Roman" w:hAnsi="Times New Roman"/>
              <w:b/>
              <w:bCs/>
              <w:sz w:val="18"/>
            </w:rPr>
            <w:t>e</w:t>
          </w:r>
        </w:p>
      </w:tc>
    </w:tr>
    <w:tr w:rsidR="00547CAF" w14:paraId="643BA081" w14:textId="77777777" w:rsidTr="00521CDD">
      <w:tc>
        <w:tcPr>
          <w:tcW w:w="4567" w:type="dxa"/>
          <w:gridSpan w:val="2"/>
          <w:hideMark/>
        </w:tcPr>
        <w:p w14:paraId="301E9401" w14:textId="08DAA431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020A6D5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1FAD0343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4B62D890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2A1AE122" w14:textId="7E0868C1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AA63C1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AA63C1" w:rsidRPr="00AA63C1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E8955D2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0D5E8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7AAEE5" wp14:editId="469467D9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76730AE6" w14:textId="77777777">
      <w:tc>
        <w:tcPr>
          <w:tcW w:w="1021" w:type="dxa"/>
        </w:tcPr>
        <w:p w14:paraId="776B063C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5FDB2DA5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proofErr w:type="gramStart"/>
          <w:r>
            <w:rPr>
              <w:rFonts w:ascii="Times New Roman" w:hAnsi="Times New Roman"/>
              <w:b/>
              <w:bCs/>
              <w:sz w:val="18"/>
            </w:rPr>
            <w:t>OA  X</w:t>
          </w:r>
          <w:proofErr w:type="gramEnd"/>
          <w:r>
            <w:rPr>
              <w:rFonts w:ascii="Times New Roman" w:hAnsi="Times New Roman"/>
              <w:b/>
              <w:bCs/>
              <w:sz w:val="18"/>
            </w:rPr>
            <w:t>/Y-Z</w:t>
          </w:r>
        </w:p>
      </w:tc>
    </w:tr>
    <w:tr w:rsidR="00C93A05" w14:paraId="47EC65DE" w14:textId="77777777">
      <w:tc>
        <w:tcPr>
          <w:tcW w:w="3034" w:type="dxa"/>
          <w:gridSpan w:val="2"/>
        </w:tcPr>
        <w:p w14:paraId="36761257" w14:textId="77777777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6AAA65F3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6160D05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36FE485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54291A8D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30CDCE6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67716B" w14:textId="77777777" w:rsidR="00490E60" w:rsidRDefault="00490E60">
      <w:r>
        <w:separator/>
      </w:r>
    </w:p>
  </w:footnote>
  <w:footnote w:type="continuationSeparator" w:id="0">
    <w:p w14:paraId="32A38423" w14:textId="77777777" w:rsidR="00490E60" w:rsidRDefault="00490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0F033" w14:textId="77777777" w:rsidR="005C0498" w:rsidRDefault="005C0498" w:rsidP="005C0498">
    <w:pPr>
      <w:pStyle w:val="Header"/>
      <w:jc w:val="center"/>
    </w:pPr>
  </w:p>
  <w:p w14:paraId="3CCB8B27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B87D1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25EA0557" wp14:editId="1DDB95CD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062860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0E9FFC" wp14:editId="281C371A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5CB4D2A"/>
    <w:multiLevelType w:val="hybridMultilevel"/>
    <w:tmpl w:val="6E48615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4096" w:nlCheck="1" w:checkStyle="0"/>
  <w:activeWritingStyle w:appName="MSWord" w:lang="en-GB" w:vendorID="64" w:dllVersion="4096" w:nlCheck="1" w:checkStyle="0"/>
  <w:activeWritingStyle w:appName="MSWord" w:lang="en-AU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727AC"/>
    <w:rsid w:val="000752CC"/>
    <w:rsid w:val="000A56C2"/>
    <w:rsid w:val="000B017F"/>
    <w:rsid w:val="000B6E8F"/>
    <w:rsid w:val="000D04C5"/>
    <w:rsid w:val="00106C43"/>
    <w:rsid w:val="001137C2"/>
    <w:rsid w:val="0012162F"/>
    <w:rsid w:val="0013106B"/>
    <w:rsid w:val="00142731"/>
    <w:rsid w:val="00165D8F"/>
    <w:rsid w:val="00167D50"/>
    <w:rsid w:val="00195C5D"/>
    <w:rsid w:val="001B42C7"/>
    <w:rsid w:val="001C10C2"/>
    <w:rsid w:val="001F21CA"/>
    <w:rsid w:val="00213356"/>
    <w:rsid w:val="0026351B"/>
    <w:rsid w:val="00273E16"/>
    <w:rsid w:val="00276648"/>
    <w:rsid w:val="00290917"/>
    <w:rsid w:val="0029538B"/>
    <w:rsid w:val="002B3D9E"/>
    <w:rsid w:val="002B5F21"/>
    <w:rsid w:val="002D7AE6"/>
    <w:rsid w:val="002E3DB0"/>
    <w:rsid w:val="002E40CF"/>
    <w:rsid w:val="00312E78"/>
    <w:rsid w:val="00316F48"/>
    <w:rsid w:val="0032442E"/>
    <w:rsid w:val="0033396C"/>
    <w:rsid w:val="003A08C3"/>
    <w:rsid w:val="003B1C5D"/>
    <w:rsid w:val="003C1A89"/>
    <w:rsid w:val="003C1FFF"/>
    <w:rsid w:val="003F08AD"/>
    <w:rsid w:val="0040248F"/>
    <w:rsid w:val="00437E90"/>
    <w:rsid w:val="00447B6B"/>
    <w:rsid w:val="0046676D"/>
    <w:rsid w:val="0046744A"/>
    <w:rsid w:val="004762AD"/>
    <w:rsid w:val="00487AFF"/>
    <w:rsid w:val="00490E60"/>
    <w:rsid w:val="0049343C"/>
    <w:rsid w:val="004A5CE0"/>
    <w:rsid w:val="004B4C4A"/>
    <w:rsid w:val="004B5B67"/>
    <w:rsid w:val="004D3CFB"/>
    <w:rsid w:val="004F3046"/>
    <w:rsid w:val="0050654A"/>
    <w:rsid w:val="00547CAF"/>
    <w:rsid w:val="00576ED7"/>
    <w:rsid w:val="00581705"/>
    <w:rsid w:val="00592F9E"/>
    <w:rsid w:val="00594D37"/>
    <w:rsid w:val="005A5D9C"/>
    <w:rsid w:val="005A664F"/>
    <w:rsid w:val="005C0498"/>
    <w:rsid w:val="005C2706"/>
    <w:rsid w:val="005E011E"/>
    <w:rsid w:val="005E6E26"/>
    <w:rsid w:val="0060463C"/>
    <w:rsid w:val="00612FBE"/>
    <w:rsid w:val="006207A6"/>
    <w:rsid w:val="0062645C"/>
    <w:rsid w:val="00631E9E"/>
    <w:rsid w:val="006358C7"/>
    <w:rsid w:val="00636F0E"/>
    <w:rsid w:val="006545A7"/>
    <w:rsid w:val="006577A7"/>
    <w:rsid w:val="00666A06"/>
    <w:rsid w:val="006702BD"/>
    <w:rsid w:val="00681193"/>
    <w:rsid w:val="00694C06"/>
    <w:rsid w:val="006964D7"/>
    <w:rsid w:val="006A1F3E"/>
    <w:rsid w:val="006C2565"/>
    <w:rsid w:val="006C3672"/>
    <w:rsid w:val="006D478F"/>
    <w:rsid w:val="006E13FF"/>
    <w:rsid w:val="006E5118"/>
    <w:rsid w:val="006E7DD3"/>
    <w:rsid w:val="00704971"/>
    <w:rsid w:val="00731836"/>
    <w:rsid w:val="00731E1E"/>
    <w:rsid w:val="0073682D"/>
    <w:rsid w:val="007728E1"/>
    <w:rsid w:val="00774DEF"/>
    <w:rsid w:val="0077656A"/>
    <w:rsid w:val="00784A40"/>
    <w:rsid w:val="00795C82"/>
    <w:rsid w:val="00795D02"/>
    <w:rsid w:val="0079665F"/>
    <w:rsid w:val="007B70F0"/>
    <w:rsid w:val="007C5763"/>
    <w:rsid w:val="007F6B90"/>
    <w:rsid w:val="00822900"/>
    <w:rsid w:val="0082554A"/>
    <w:rsid w:val="008264C0"/>
    <w:rsid w:val="0083228E"/>
    <w:rsid w:val="00842DC1"/>
    <w:rsid w:val="00851FB2"/>
    <w:rsid w:val="00872BD4"/>
    <w:rsid w:val="008946A2"/>
    <w:rsid w:val="00895F02"/>
    <w:rsid w:val="008A4476"/>
    <w:rsid w:val="008A763C"/>
    <w:rsid w:val="008C2713"/>
    <w:rsid w:val="008D288C"/>
    <w:rsid w:val="008F3B54"/>
    <w:rsid w:val="00902F40"/>
    <w:rsid w:val="00915AEC"/>
    <w:rsid w:val="0092184F"/>
    <w:rsid w:val="00925910"/>
    <w:rsid w:val="00940DCC"/>
    <w:rsid w:val="00956017"/>
    <w:rsid w:val="009D7FB3"/>
    <w:rsid w:val="009F504B"/>
    <w:rsid w:val="009F7329"/>
    <w:rsid w:val="00A01BD7"/>
    <w:rsid w:val="00A21E6A"/>
    <w:rsid w:val="00A778FB"/>
    <w:rsid w:val="00A8017F"/>
    <w:rsid w:val="00A87257"/>
    <w:rsid w:val="00A96949"/>
    <w:rsid w:val="00AA63C1"/>
    <w:rsid w:val="00AC1BFE"/>
    <w:rsid w:val="00AC6821"/>
    <w:rsid w:val="00AD1109"/>
    <w:rsid w:val="00AE0C0E"/>
    <w:rsid w:val="00AE7702"/>
    <w:rsid w:val="00B23E23"/>
    <w:rsid w:val="00B95D32"/>
    <w:rsid w:val="00BE6C47"/>
    <w:rsid w:val="00BF33C3"/>
    <w:rsid w:val="00C07958"/>
    <w:rsid w:val="00C1666D"/>
    <w:rsid w:val="00C16D95"/>
    <w:rsid w:val="00C36AE0"/>
    <w:rsid w:val="00C605CA"/>
    <w:rsid w:val="00C93A05"/>
    <w:rsid w:val="00C93B4A"/>
    <w:rsid w:val="00CC4515"/>
    <w:rsid w:val="00CD01A7"/>
    <w:rsid w:val="00D43728"/>
    <w:rsid w:val="00D47835"/>
    <w:rsid w:val="00D565A8"/>
    <w:rsid w:val="00D565CD"/>
    <w:rsid w:val="00D56CA9"/>
    <w:rsid w:val="00D60A2B"/>
    <w:rsid w:val="00D756EC"/>
    <w:rsid w:val="00D8037E"/>
    <w:rsid w:val="00D82479"/>
    <w:rsid w:val="00D9373E"/>
    <w:rsid w:val="00DC7322"/>
    <w:rsid w:val="00DE5064"/>
    <w:rsid w:val="00E12200"/>
    <w:rsid w:val="00E20237"/>
    <w:rsid w:val="00E315E9"/>
    <w:rsid w:val="00E4024B"/>
    <w:rsid w:val="00E6575B"/>
    <w:rsid w:val="00E7327E"/>
    <w:rsid w:val="00E86BB9"/>
    <w:rsid w:val="00E93561"/>
    <w:rsid w:val="00EA0FC2"/>
    <w:rsid w:val="00ED14DB"/>
    <w:rsid w:val="00EE2658"/>
    <w:rsid w:val="00F070F6"/>
    <w:rsid w:val="00F10E16"/>
    <w:rsid w:val="00F304AC"/>
    <w:rsid w:val="00F37DD1"/>
    <w:rsid w:val="00F41A76"/>
    <w:rsid w:val="00F604E1"/>
    <w:rsid w:val="00F77215"/>
    <w:rsid w:val="00FB52AB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3A2F2AE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A21E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E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1E6A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21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1E6A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49343C"/>
    <w:pPr>
      <w:ind w:left="720"/>
      <w:contextualSpacing/>
    </w:pPr>
  </w:style>
  <w:style w:type="paragraph" w:styleId="Revision">
    <w:name w:val="Revision"/>
    <w:hidden/>
    <w:uiPriority w:val="99"/>
    <w:semiHidden/>
    <w:rsid w:val="00694C06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5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15D5E-0641-4B25-9A13-6181ED3E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3</TotalTime>
  <Pages>2</Pages>
  <Words>532</Words>
  <Characters>4975</Characters>
  <Application>Microsoft Office Word</Application>
  <DocSecurity>0</DocSecurity>
  <Lines>41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2008-12-22T10:24:00Z</cp:lastPrinted>
  <dcterms:created xsi:type="dcterms:W3CDTF">2026-07-24T09:20:00Z</dcterms:created>
  <dcterms:modified xsi:type="dcterms:W3CDTF">2026-08-05T07:17:00Z</dcterms:modified>
</cp:coreProperties>
</file>